
<file path=[Content_Types].xml><?xml version="1.0" encoding="utf-8"?>
<Types xmlns="http://schemas.openxmlformats.org/package/2006/content-types">
  <Default Extension="bmp" ContentType="image/bmp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B7827" w14:textId="4D2495D4" w:rsidR="00EA35E2" w:rsidRDefault="00FF0969"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671385" wp14:editId="2A64A378">
                <wp:simplePos x="0" y="0"/>
                <wp:positionH relativeFrom="column">
                  <wp:posOffset>9525</wp:posOffset>
                </wp:positionH>
                <wp:positionV relativeFrom="paragraph">
                  <wp:posOffset>-7620</wp:posOffset>
                </wp:positionV>
                <wp:extent cx="5848350" cy="10744200"/>
                <wp:effectExtent l="4445" t="238760" r="319405" b="275590"/>
                <wp:wrapNone/>
                <wp:docPr id="11" name="五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0744200"/>
                        </a:xfrm>
                        <a:prstGeom prst="homePlate">
                          <a:avLst>
                            <a:gd name="adj" fmla="val 354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sx="104000" sy="1040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D4207" w14:textId="77777777" w:rsidR="00EA35E2" w:rsidRDefault="00EA35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5" type="#_x0000_t15" style="position:absolute;left:0pt;margin-left:0.75pt;margin-top:-0.6pt;height:846pt;width:460.5pt;z-index:251621376;v-text-anchor:middle;mso-width-relative:page;mso-height-relative:page;" fillcolor="#FFFFFF [3212]" filled="t" stroked="f" coordsize="21600,21600" o:gfxdata="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+xGjqdYAAAAJAQAADwAAAAAAAAABACAAAAAiAAAAZHJz&#10;L2Rvd25yZXYueG1sUEsBAhQAFAAAAAgAh07iQNmqNj/qAgAAzAUAAA4AAAAAAAAAAQAgAAAAJQEA&#10;AGRycy9lMm9Eb2MueG1sUEsFBgAAAAAGAAYAWQEAAIEGAAAAAA==&#10;" adj="13954">
                <v:fill on="t" focussize="0,0"/>
                <v:stroke on="f" weight="1pt" miterlimit="8" joinstyle="miter"/>
                <v:imagedata o:title=""/>
                <o:lock v:ext="edit" aspectratio="f"/>
                <v:shadow on="t" type="perspective" color="#000000" opacity="26214f" offset="3pt,0pt" origin="-32768f,0f" matrix="68157f,0f,0f,6815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71DFF760" wp14:editId="38221456">
            <wp:simplePos x="0" y="0"/>
            <wp:positionH relativeFrom="column">
              <wp:posOffset>-1645920</wp:posOffset>
            </wp:positionH>
            <wp:positionV relativeFrom="page">
              <wp:posOffset>1515110</wp:posOffset>
            </wp:positionV>
            <wp:extent cx="10861040" cy="7603490"/>
            <wp:effectExtent l="0" t="0" r="16510" b="16510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610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E7307D4" wp14:editId="6E0008A9">
                <wp:simplePos x="0" y="0"/>
                <wp:positionH relativeFrom="column">
                  <wp:posOffset>6987540</wp:posOffset>
                </wp:positionH>
                <wp:positionV relativeFrom="paragraph">
                  <wp:posOffset>4839970</wp:posOffset>
                </wp:positionV>
                <wp:extent cx="570230" cy="1049655"/>
                <wp:effectExtent l="9525" t="14605" r="10795" b="21590"/>
                <wp:wrapNone/>
                <wp:docPr id="5" name="五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0230" cy="1049655"/>
                        </a:xfrm>
                        <a:prstGeom prst="homePlate">
                          <a:avLst>
                            <a:gd name="adj" fmla="val 10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DB6DC" w14:textId="77777777" w:rsidR="00EA35E2" w:rsidRDefault="00EA35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5" type="#_x0000_t15" style="position:absolute;left:0pt;margin-left:550.2pt;margin-top:381.1pt;height:82.65pt;width:44.9pt;rotation:11796480f;z-index:251623424;v-text-anchor:middle;mso-width-relative:page;mso-height-relative:page;" fillcolor="#FFFFFF [3212]" filled="t" stroked="t" coordsize="21600,21600" o:gfxdata="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TSz3X2wAAAA0BAAAPAAAAAAAAAAEAIAAAACIAAABkcnMvZG93bnJldi54bWxQSwECFAAU&#10;AAAACACHTuJAsdgc+5kCAABDBQAADgAAAAAAAAABACAAAAAqAQAAZHJzL2Uyb0RvYy54bWxQSwUG&#10;AAAAAAYABgBZAQAANQYAAAAA&#10;" adj="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563AED" wp14:editId="4A96B45F">
                <wp:simplePos x="0" y="0"/>
                <wp:positionH relativeFrom="column">
                  <wp:posOffset>4570730</wp:posOffset>
                </wp:positionH>
                <wp:positionV relativeFrom="paragraph">
                  <wp:posOffset>4106545</wp:posOffset>
                </wp:positionV>
                <wp:extent cx="895985" cy="108648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89780" y="4335145"/>
                          <a:ext cx="89598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7610B" w14:textId="77777777" w:rsidR="00EA35E2" w:rsidRDefault="00FF0969">
                            <w:pPr>
                              <w:spacing w:line="0" w:lineRule="atLeas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工作总结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563AED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8" type="#_x0000_t202" style="position:absolute;left:0;text-align:left;margin-left:359.9pt;margin-top:323.35pt;width:70.55pt;height:85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" filled="f" stroked="f" strokeweight=".5pt">
                <v:textbox>
                  <w:txbxContent>
                    <w:p w14:paraId="6867610B" w14:textId="77777777" w:rsidR="00EA35E2" w:rsidRDefault="00FF0969">
                      <w:pPr>
                        <w:spacing w:line="0" w:lineRule="atLeas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48"/>
                          <w:szCs w:val="48"/>
                        </w:rPr>
                        <w:t>工作总结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701FCA" wp14:editId="5A8048BF">
                <wp:simplePos x="0" y="0"/>
                <wp:positionH relativeFrom="column">
                  <wp:posOffset>4342130</wp:posOffset>
                </wp:positionH>
                <wp:positionV relativeFrom="paragraph">
                  <wp:posOffset>4106545</wp:posOffset>
                </wp:positionV>
                <wp:extent cx="0" cy="1028700"/>
                <wp:effectExtent l="95250" t="0" r="9525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42130" y="4297045"/>
                          <a:ext cx="0" cy="1028700"/>
                        </a:xfrm>
                        <a:prstGeom prst="line">
                          <a:avLst/>
                        </a:prstGeom>
                        <a:ln w="190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341.9pt;margin-top:323.35pt;height:81pt;width:0pt;z-index:251656192;mso-width-relative:page;mso-height-relative:page;" filled="f" stroked="t" coordsize="21600,21600" o:gfxdata="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grVcvZAAAACwEAAA8AAAAAAAAAAQAgAAAAIgAAAGRycy9kb3ducmV2LnhtbFBLAQIU&#10;ABQAAAAIAIdO4kCN8Vc38gEAAL8DAAAOAAAAAAAAAAEAIAAAACgBAABkcnMvZTJvRG9jLnhtbFBL&#10;BQYAAAAABgAGAFkBAACMBQAAAAA=&#10;">
                <v:fill on="f" focussize="0,0"/>
                <v:stroke weight="1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73A25A" wp14:editId="1D281DCE">
                <wp:simplePos x="0" y="0"/>
                <wp:positionH relativeFrom="column">
                  <wp:posOffset>1217930</wp:posOffset>
                </wp:positionH>
                <wp:positionV relativeFrom="paragraph">
                  <wp:posOffset>5306695</wp:posOffset>
                </wp:positionV>
                <wp:extent cx="428625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7930" y="5306695"/>
                          <a:ext cx="4286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95.9pt;margin-top:417.85pt;height:0pt;width:337.5pt;z-index:251653120;mso-width-relative:page;mso-height-relative:page;" filled="f" stroked="t" coordsize="21600,21600" o:gfxdata="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YZw7rWAAAACwEAAA8AAAAAAAAAAQAgAAAAIgAAAGRycy9kb3ducmV2LnhtbFBLAQIUABQA&#10;AAAIAIdO4kDAi4Sl8gEAAL0DAAAOAAAAAAAAAAEAIAAAACUBAABkcnMvZTJvRG9jLnhtbFBLBQYA&#10;AAAABgAGAFkBAACJBQAAAAA=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0C29C6" wp14:editId="18AB64C7">
                <wp:simplePos x="0" y="0"/>
                <wp:positionH relativeFrom="column">
                  <wp:posOffset>1149350</wp:posOffset>
                </wp:positionH>
                <wp:positionV relativeFrom="paragraph">
                  <wp:posOffset>3629660</wp:posOffset>
                </wp:positionV>
                <wp:extent cx="3532505" cy="1558925"/>
                <wp:effectExtent l="0" t="0" r="0" b="0"/>
                <wp:wrapNone/>
                <wp:docPr id="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1558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386239" w14:textId="77777777" w:rsidR="00EA35E2" w:rsidRDefault="00FF0969">
                            <w:pPr>
                              <w:pStyle w:val="a4"/>
                              <w:jc w:val="left"/>
                              <w:rPr>
                                <w:rFonts w:eastAsia="微软雅黑"/>
                                <w:b/>
                                <w:color w:val="595959" w:themeColor="text1" w:themeTint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180"/>
                                <w:szCs w:val="180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180"/>
                                <w:szCs w:val="180"/>
                              </w:rPr>
                              <w:t>2X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12" o:spid="_x0000_s1026" o:spt="202" type="#_x0000_t202" style="position:absolute;left:0pt;margin-left:90.5pt;margin-top:285.8pt;height:122.75pt;width:278.15pt;z-index:251650048;mso-width-relative:page;mso-height-relative:page;" filled="f" stroked="f" coordsize="21600,21600" o:gfxdata="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lzKgf2AAAAAsBAAAPAAAAAAAAAAEAIAAAACIAAABkcnMvZG93bnJldi54bWxQSwEC&#10;FAAUAAAACACHTuJAutN4o7sBAABf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jc w:val="left"/>
                        <w:rPr>
                          <w:rFonts w:hint="default" w:eastAsia="微软雅黑"/>
                          <w:b/>
                          <w:color w:val="595959" w:themeColor="text1" w:themeTint="A6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180"/>
                          <w:szCs w:val="18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180"/>
                          <w:szCs w:val="18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189D4EF4" w14:textId="77777777" w:rsidR="00EA35E2" w:rsidRDefault="00EA35E2"/>
    <w:p w14:paraId="65EAB7DC" w14:textId="77777777" w:rsidR="00EA35E2" w:rsidRDefault="00EA35E2"/>
    <w:p w14:paraId="789C6F3A" w14:textId="77777777" w:rsidR="00EA35E2" w:rsidRDefault="00EA35E2"/>
    <w:p w14:paraId="2463EB06" w14:textId="77777777" w:rsidR="00EA35E2" w:rsidRDefault="00EA35E2"/>
    <w:p w14:paraId="283C0ED6" w14:textId="77777777" w:rsidR="00EA35E2" w:rsidRDefault="00EA35E2"/>
    <w:p w14:paraId="2311F06D" w14:textId="77777777" w:rsidR="00EA35E2" w:rsidRDefault="00EA35E2"/>
    <w:p w14:paraId="0241406C" w14:textId="77777777" w:rsidR="00EA35E2" w:rsidRDefault="00EA35E2"/>
    <w:p w14:paraId="1C5112E7" w14:textId="77777777" w:rsidR="00EA35E2" w:rsidRDefault="00EA35E2"/>
    <w:p w14:paraId="6D4EED14" w14:textId="77777777" w:rsidR="00EA35E2" w:rsidRDefault="00EA35E2"/>
    <w:p w14:paraId="07E9FBD9" w14:textId="77777777" w:rsidR="00EA35E2" w:rsidRDefault="00EA35E2"/>
    <w:p w14:paraId="366F76BE" w14:textId="77777777" w:rsidR="00EA35E2" w:rsidRDefault="00EA35E2"/>
    <w:p w14:paraId="6D2B38BA" w14:textId="77777777" w:rsidR="00EA35E2" w:rsidRDefault="00EA35E2"/>
    <w:p w14:paraId="2E2C3261" w14:textId="77777777" w:rsidR="00EA35E2" w:rsidRDefault="00EA35E2"/>
    <w:p w14:paraId="709581FC" w14:textId="77777777" w:rsidR="00EA35E2" w:rsidRDefault="00EA35E2"/>
    <w:p w14:paraId="32A89D14" w14:textId="77777777" w:rsidR="00EA35E2" w:rsidRDefault="00EA35E2"/>
    <w:p w14:paraId="099EDDEA" w14:textId="77777777" w:rsidR="00EA35E2" w:rsidRDefault="00EA35E2"/>
    <w:p w14:paraId="2EB3FEB9" w14:textId="77777777" w:rsidR="00EA35E2" w:rsidRDefault="00EA35E2"/>
    <w:p w14:paraId="4A3FD932" w14:textId="77777777" w:rsidR="00EA35E2" w:rsidRDefault="00EA35E2"/>
    <w:p w14:paraId="0E7C32C7" w14:textId="77777777" w:rsidR="00EA35E2" w:rsidRDefault="00EA35E2"/>
    <w:p w14:paraId="4DB4A714" w14:textId="77777777" w:rsidR="00EA35E2" w:rsidRDefault="00EA35E2"/>
    <w:p w14:paraId="267A793E" w14:textId="77777777" w:rsidR="00EA35E2" w:rsidRDefault="00EA35E2"/>
    <w:p w14:paraId="438A043C" w14:textId="77777777" w:rsidR="00EA35E2" w:rsidRDefault="00EA35E2"/>
    <w:p w14:paraId="20D13AEE" w14:textId="77777777" w:rsidR="00EA35E2" w:rsidRDefault="00EA35E2"/>
    <w:p w14:paraId="15CE7ABB" w14:textId="77777777" w:rsidR="00EA35E2" w:rsidRDefault="00EA35E2"/>
    <w:p w14:paraId="2D47093D" w14:textId="77777777" w:rsidR="00EA35E2" w:rsidRDefault="00EA35E2"/>
    <w:p w14:paraId="193A3092" w14:textId="77777777" w:rsidR="00EA35E2" w:rsidRDefault="00EA35E2"/>
    <w:p w14:paraId="6866087C" w14:textId="77777777" w:rsidR="00EA35E2" w:rsidRDefault="00EA35E2"/>
    <w:p w14:paraId="2D6066C6" w14:textId="0F94CFAB" w:rsidR="00EA35E2" w:rsidRDefault="00FF096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92186" wp14:editId="36EB997D">
                <wp:simplePos x="0" y="0"/>
                <wp:positionH relativeFrom="column">
                  <wp:posOffset>1238250</wp:posOffset>
                </wp:positionH>
                <wp:positionV relativeFrom="paragraph">
                  <wp:posOffset>24766</wp:posOffset>
                </wp:positionV>
                <wp:extent cx="4228465" cy="6667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6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CF006" w14:textId="77777777" w:rsidR="00EA35E2" w:rsidRDefault="00FF0969">
                            <w:pPr>
                              <w:spacing w:line="0" w:lineRule="atLeast"/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48"/>
                                <w:szCs w:val="48"/>
                              </w:rPr>
                              <w:t>年度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48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48"/>
                                <w:szCs w:val="48"/>
                              </w:rPr>
                              <w:t>季度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48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48"/>
                                <w:szCs w:val="48"/>
                              </w:rPr>
                              <w:t>月度工作总结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2186" id="文本框 9" o:spid="_x0000_s1030" type="#_x0000_t202" style="position:absolute;left:0;text-align:left;margin-left:97.5pt;margin-top:1.95pt;width:332.95pt;height:5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" filled="f" stroked="f" strokeweight=".5pt">
                <v:textbox>
                  <w:txbxContent>
                    <w:p w14:paraId="184CF006" w14:textId="77777777" w:rsidR="00EA35E2" w:rsidRDefault="00FF0969">
                      <w:pPr>
                        <w:spacing w:line="0" w:lineRule="atLeast"/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  <w:color w:val="595959" w:themeColor="text1" w:themeTint="A6"/>
                          <w:sz w:val="48"/>
                          <w:szCs w:val="4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48"/>
                          <w:szCs w:val="48"/>
                        </w:rPr>
                        <w:t>年度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48"/>
                          <w:szCs w:val="48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48"/>
                          <w:szCs w:val="48"/>
                        </w:rPr>
                        <w:t>季度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48"/>
                          <w:szCs w:val="48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48"/>
                          <w:szCs w:val="48"/>
                        </w:rPr>
                        <w:t>月度工作总结</w:t>
                      </w:r>
                    </w:p>
                  </w:txbxContent>
                </v:textbox>
              </v:shape>
            </w:pict>
          </mc:Fallback>
        </mc:AlternateContent>
      </w:r>
    </w:p>
    <w:p w14:paraId="665378B8" w14:textId="77777777" w:rsidR="00EA35E2" w:rsidRDefault="00EA35E2"/>
    <w:p w14:paraId="2B4B0CED" w14:textId="77777777" w:rsidR="00EA35E2" w:rsidRDefault="00EA35E2"/>
    <w:p w14:paraId="793BB104" w14:textId="77777777" w:rsidR="00EA35E2" w:rsidRDefault="00FF0969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245E397" wp14:editId="4E38BB4C">
                <wp:simplePos x="0" y="0"/>
                <wp:positionH relativeFrom="column">
                  <wp:posOffset>1036320</wp:posOffset>
                </wp:positionH>
                <wp:positionV relativeFrom="paragraph">
                  <wp:posOffset>190500</wp:posOffset>
                </wp:positionV>
                <wp:extent cx="2400300" cy="338455"/>
                <wp:effectExtent l="0" t="0" r="0" b="0"/>
                <wp:wrapNone/>
                <wp:docPr id="1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8C1076" w14:textId="6DD22DF8" w:rsidR="00EA35E2" w:rsidRDefault="00FF0969">
                            <w:pPr>
                              <w:pStyle w:val="a4"/>
                              <w:ind w:firstLineChars="100" w:firstLine="320"/>
                              <w:jc w:val="left"/>
                              <w:rPr>
                                <w:rFonts w:ascii="微软雅黑" w:eastAsia="微软雅黑" w:hAnsiTheme="minorBidi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汇报人</w:t>
                            </w: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小科技</w:t>
                            </w: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760630C" w14:textId="77777777" w:rsidR="00EA35E2" w:rsidRDefault="00FF0969">
                            <w:pPr>
                              <w:pStyle w:val="a4"/>
                              <w:ind w:firstLineChars="100" w:firstLine="320"/>
                              <w:jc w:val="left"/>
                              <w:rPr>
                                <w:rFonts w:eastAsia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部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门：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部门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E397" id="_x0000_s1031" type="#_x0000_t202" style="position:absolute;left:0;text-align:left;margin-left:81.6pt;margin-top:15pt;width:189pt;height:26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" filled="f" stroked="f">
                <v:textbox style="mso-fit-shape-to-text:t">
                  <w:txbxContent>
                    <w:p w14:paraId="5B8C1076" w14:textId="6DD22DF8" w:rsidR="00EA35E2" w:rsidRDefault="00FF0969">
                      <w:pPr>
                        <w:pStyle w:val="a4"/>
                        <w:ind w:firstLineChars="100" w:firstLine="320"/>
                        <w:jc w:val="left"/>
                        <w:rPr>
                          <w:rFonts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Theme="minorBidi" w:hint="eastAsia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汇报人</w:t>
                      </w:r>
                      <w:r>
                        <w:rPr>
                          <w:rFonts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微软雅黑" w:eastAsia="微软雅黑" w:hAnsiTheme="minorBidi" w:hint="eastAsia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小科技</w:t>
                      </w:r>
                      <w:r>
                        <w:rPr>
                          <w:rFonts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微软雅黑" w:eastAsia="微软雅黑" w:hAnsiTheme="minorBidi" w:hint="eastAsia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760630C" w14:textId="77777777" w:rsidR="00EA35E2" w:rsidRDefault="00FF0969">
                      <w:pPr>
                        <w:pStyle w:val="a4"/>
                        <w:ind w:firstLineChars="100" w:firstLine="320"/>
                        <w:jc w:val="left"/>
                        <w:rPr>
                          <w:rFonts w:eastAsia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部</w:t>
                      </w:r>
                      <w:r>
                        <w:rPr>
                          <w:rFonts w:ascii="微软雅黑" w:eastAsia="微软雅黑" w:hAnsiTheme="minorBidi" w:hint="eastAsia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门：</w:t>
                      </w:r>
                      <w:r>
                        <w:rPr>
                          <w:rFonts w:ascii="微软雅黑" w:eastAsia="微软雅黑" w:hAnsiTheme="minorBidi" w:hint="eastAsia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XXX</w:t>
                      </w:r>
                      <w:r>
                        <w:rPr>
                          <w:rFonts w:ascii="微软雅黑" w:eastAsia="微软雅黑" w:hAnsiTheme="minorBidi" w:hint="eastAsia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部门</w:t>
                      </w:r>
                    </w:p>
                  </w:txbxContent>
                </v:textbox>
              </v:shape>
            </w:pict>
          </mc:Fallback>
        </mc:AlternateContent>
      </w:r>
    </w:p>
    <w:p w14:paraId="0202ED41" w14:textId="77777777" w:rsidR="00EA35E2" w:rsidRDefault="00EA35E2"/>
    <w:p w14:paraId="45548166" w14:textId="77777777" w:rsidR="00EA35E2" w:rsidRDefault="00EA35E2"/>
    <w:p w14:paraId="55F4F508" w14:textId="77777777" w:rsidR="00EA35E2" w:rsidRDefault="00EA35E2"/>
    <w:p w14:paraId="31690F9F" w14:textId="77777777" w:rsidR="00EA35E2" w:rsidRDefault="00EA35E2"/>
    <w:p w14:paraId="268906D4" w14:textId="77777777" w:rsidR="00EA35E2" w:rsidRDefault="00EA35E2"/>
    <w:p w14:paraId="71D7B21A" w14:textId="77777777" w:rsidR="00EA35E2" w:rsidRDefault="00EA35E2"/>
    <w:p w14:paraId="7AD88D66" w14:textId="77777777" w:rsidR="00EA35E2" w:rsidRDefault="00EA35E2"/>
    <w:p w14:paraId="60B568EE" w14:textId="77777777" w:rsidR="00EA35E2" w:rsidRDefault="00EA35E2"/>
    <w:p w14:paraId="2A875B70" w14:textId="77777777" w:rsidR="00EA35E2" w:rsidRDefault="00EA35E2"/>
    <w:p w14:paraId="25CB9D86" w14:textId="77777777" w:rsidR="00EA35E2" w:rsidRDefault="00EA35E2"/>
    <w:p w14:paraId="0F66DC40" w14:textId="77777777" w:rsidR="00EA35E2" w:rsidRDefault="00EA35E2"/>
    <w:p w14:paraId="781C2A0F" w14:textId="77777777" w:rsidR="00EA35E2" w:rsidRDefault="00EA35E2"/>
    <w:p w14:paraId="6B868519" w14:textId="77777777" w:rsidR="00EA35E2" w:rsidRDefault="00EA35E2"/>
    <w:p w14:paraId="22ACEF78" w14:textId="77777777" w:rsidR="00EA35E2" w:rsidRDefault="00EA35E2"/>
    <w:p w14:paraId="5F6B8AE9" w14:textId="77777777" w:rsidR="00EA35E2" w:rsidRDefault="00EA35E2"/>
    <w:p w14:paraId="3BBCEEF3" w14:textId="77777777" w:rsidR="00EA35E2" w:rsidRDefault="00EA35E2"/>
    <w:p w14:paraId="5A27C61B" w14:textId="77777777" w:rsidR="00EA35E2" w:rsidRDefault="00EA35E2"/>
    <w:p w14:paraId="42E7CDE1" w14:textId="77777777" w:rsidR="00EA35E2" w:rsidRDefault="00EA35E2"/>
    <w:p w14:paraId="51D202EF" w14:textId="77777777" w:rsidR="00EA35E2" w:rsidRDefault="00EA35E2"/>
    <w:p w14:paraId="00C76EA2" w14:textId="77777777" w:rsidR="00EA35E2" w:rsidRDefault="00EA35E2"/>
    <w:p w14:paraId="7DEBEE3A" w14:textId="77777777" w:rsidR="00EA35E2" w:rsidRDefault="00EA35E2"/>
    <w:p w14:paraId="5F1F1BCF" w14:textId="77777777" w:rsidR="00EA35E2" w:rsidRDefault="00EA35E2"/>
    <w:p w14:paraId="477AB96D" w14:textId="77777777" w:rsidR="00EA35E2" w:rsidRDefault="00EA35E2"/>
    <w:p w14:paraId="4A2873A6" w14:textId="77777777" w:rsidR="00EA35E2" w:rsidRDefault="00FF0969">
      <w:r>
        <w:rPr>
          <w:noProof/>
        </w:rPr>
        <w:drawing>
          <wp:anchor distT="0" distB="0" distL="114300" distR="114300" simplePos="0" relativeHeight="251625472" behindDoc="1" locked="0" layoutInCell="1" allowOverlap="1" wp14:anchorId="7176293A" wp14:editId="5D188603">
            <wp:simplePos x="0" y="0"/>
            <wp:positionH relativeFrom="column">
              <wp:posOffset>3434715</wp:posOffset>
            </wp:positionH>
            <wp:positionV relativeFrom="page">
              <wp:posOffset>-3094990</wp:posOffset>
            </wp:positionV>
            <wp:extent cx="726440" cy="7603490"/>
            <wp:effectExtent l="0" t="0" r="16510" b="16510"/>
            <wp:wrapNone/>
            <wp:docPr id="25" name="图片 2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80507" r="12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4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0DA0951" wp14:editId="17A4354E">
                <wp:simplePos x="0" y="0"/>
                <wp:positionH relativeFrom="column">
                  <wp:posOffset>311150</wp:posOffset>
                </wp:positionH>
                <wp:positionV relativeFrom="paragraph">
                  <wp:posOffset>82550</wp:posOffset>
                </wp:positionV>
                <wp:extent cx="1917065" cy="78359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783590"/>
                          <a:chOff x="21256" y="749"/>
                          <a:chExt cx="3019" cy="1234"/>
                        </a:xfrm>
                      </wpg:grpSpPr>
                      <wps:wsp>
                        <wps:cNvPr id="22" name="文本框 12"/>
                        <wps:cNvSpPr txBox="1"/>
                        <wps:spPr>
                          <a:xfrm>
                            <a:off x="21256" y="749"/>
                            <a:ext cx="1860" cy="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7E8E7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eastAsia="微软雅黑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23074" y="1230"/>
                            <a:ext cx="0" cy="48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23284" y="1110"/>
                            <a:ext cx="991" cy="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1A665" w14:textId="77777777" w:rsidR="00EA35E2" w:rsidRDefault="00FF0969">
                              <w:pPr>
                                <w:spacing w:line="28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工作总结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5pt;margin-top:6.5pt;height:61.7pt;width:150.95pt;z-index:251624448;mso-width-relative:page;mso-height-relative:page;" coordorigin="21256,749" coordsize="3019,1234" o:gfxdata="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BN7cNr2QAAAAkBAAAPAAAAAAAAAAEAIAAAACIAAABkcnMvZG93bnJldi54&#10;bWxQSwECFAAUAAAACACHTuJAKxscOIgDAAD2CAAADgAAAAAAAAABACAAAAAoAQAAZHJzL2Uyb0Rv&#10;Yy54bWxQSwUGAAAAAAYABgBZAQAAIgcAAAAA&#10;">
                <o:lock v:ext="edit" aspectratio="f"/>
                <v:shape id="文本框 12" o:spid="_x0000_s1026" o:spt="202" type="#_x0000_t202" style="position:absolute;left:21256;top:749;height:1195;width:1860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hint="default" w:eastAsia="微软雅黑"/>
                            <w:b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2X</w:t>
                        </w:r>
                      </w:p>
                    </w:txbxContent>
                  </v:textbox>
                </v:shape>
                <v:line id="_x0000_s1026" o:spid="_x0000_s1026" o:spt="20" style="position:absolute;left:23074;top:1230;height:480;width:0;" filled="f" stroked="t" coordsize="21600,21600" o:gfxdata="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aaWyugAAANsA&#10;AAAPAAAAAAAAAAEAIAAAACIAAABkcnMvZG93bnJldi54bWxQSwECFAAUAAAACACHTuJAMy8FnjsA&#10;AAA5AAAAEAAAAAAAAAABACAAAAAJAQAAZHJzL3NoYXBleG1sLnhtbFBLBQYAAAAABgAGAFsBAACz&#10;AwAAAAA=&#10;">
                  <v:fill on="f" focussize="0,0"/>
                  <v:stroke weight="10pt" color="#C00000 [3204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23284;top:1110;height:873;width:991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工作总结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E9741C" w14:textId="77777777" w:rsidR="00EA35E2" w:rsidRDefault="00EA35E2"/>
    <w:p w14:paraId="7318109D" w14:textId="77777777" w:rsidR="00EA35E2" w:rsidRDefault="00EA35E2"/>
    <w:p w14:paraId="7D424AF2" w14:textId="77777777" w:rsidR="00EA35E2" w:rsidRDefault="00EA35E2"/>
    <w:p w14:paraId="7342261D" w14:textId="77777777" w:rsidR="00EA35E2" w:rsidRDefault="00EA35E2"/>
    <w:p w14:paraId="4BBD1EA5" w14:textId="77777777" w:rsidR="00EA35E2" w:rsidRDefault="00EA35E2"/>
    <w:p w14:paraId="314D8060" w14:textId="77777777" w:rsidR="00EA35E2" w:rsidRDefault="00EA35E2"/>
    <w:p w14:paraId="0542B3F4" w14:textId="77777777" w:rsidR="00EA35E2" w:rsidRDefault="00FF0969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19DB2C0" wp14:editId="69DF392D">
                <wp:simplePos x="0" y="0"/>
                <wp:positionH relativeFrom="column">
                  <wp:posOffset>3041015</wp:posOffset>
                </wp:positionH>
                <wp:positionV relativeFrom="page">
                  <wp:posOffset>1612265</wp:posOffset>
                </wp:positionV>
                <wp:extent cx="1813560" cy="1104265"/>
                <wp:effectExtent l="0" t="0" r="0" b="0"/>
                <wp:wrapNone/>
                <wp:docPr id="35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1104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87573C" w14:textId="77777777" w:rsidR="00EA35E2" w:rsidRDefault="00FF0969">
                            <w:pPr>
                              <w:pStyle w:val="a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E74B5" w:themeColor="accent1" w:themeShade="BF"/>
                                <w:kern w:val="24"/>
                                <w:sz w:val="96"/>
                                <w:szCs w:val="96"/>
                              </w:rPr>
                              <w:t>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E74B5" w:themeColor="accent1" w:themeShade="BF"/>
                                <w:kern w:val="24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E74B5" w:themeColor="accent1" w:themeShade="BF"/>
                                <w:kern w:val="24"/>
                                <w:sz w:val="96"/>
                                <w:szCs w:val="96"/>
                              </w:rPr>
                              <w:t>录</w:t>
                            </w:r>
                            <w:r>
                              <w:rPr>
                                <w:rFonts w:ascii="Century Gothic" w:hAnsiTheme="minorBidi"/>
                                <w:b/>
                                <w:color w:val="FFFFFF" w:themeColor="background1"/>
                                <w:kern w:val="24"/>
                                <w:sz w:val="80"/>
                                <w:szCs w:val="80"/>
                              </w:rPr>
                              <w:t>TS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32" o:spid="_x0000_s1026" o:spt="202" type="#_x0000_t202" style="position:absolute;left:0pt;margin-left:239.45pt;margin-top:126.95pt;height:86.95pt;width:142.8pt;mso-position-vertical-relative:page;z-index:251625472;mso-width-relative:page;mso-height-relative:page;" filled="f" stroked="f" coordsize="21600,21600" o:gfxdata="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9nvh9gAAAALAQAADwAAAAAAAAABACAAAAAiAAAAZHJzL2Rvd25yZXYu&#10;eG1sUEsBAhQAFAAAAAgAh07iQGU1IhT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jc w:val="lef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E75B6" w:themeColor="accent1" w:themeShade="BF"/>
                          <w:kern w:val="24"/>
                          <w:sz w:val="96"/>
                          <w:szCs w:val="96"/>
                        </w:rPr>
                        <w:t>目 录</w:t>
                      </w:r>
                      <w:r>
                        <w:rPr>
                          <w:rFonts w:ascii="Century Gothic" w:hAnsiTheme="minorBidi"/>
                          <w:b/>
                          <w:color w:val="FFFFFF" w:themeColor="background1"/>
                          <w:kern w:val="24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14:paraId="6AFE3948" w14:textId="77777777" w:rsidR="00EA35E2" w:rsidRDefault="00EA35E2"/>
    <w:p w14:paraId="35E86E5A" w14:textId="77777777" w:rsidR="00EA35E2" w:rsidRDefault="00EA35E2"/>
    <w:p w14:paraId="30DE3B74" w14:textId="77777777" w:rsidR="00EA35E2" w:rsidRDefault="00EA35E2"/>
    <w:p w14:paraId="589B92ED" w14:textId="77777777" w:rsidR="00EA35E2" w:rsidRDefault="00FF0969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3A173DA" wp14:editId="53E63960">
                <wp:simplePos x="0" y="0"/>
                <wp:positionH relativeFrom="column">
                  <wp:posOffset>438785</wp:posOffset>
                </wp:positionH>
                <wp:positionV relativeFrom="page">
                  <wp:posOffset>2523490</wp:posOffset>
                </wp:positionV>
                <wp:extent cx="6726555" cy="6690995"/>
                <wp:effectExtent l="1261745" t="1273810" r="1270000" b="1274445"/>
                <wp:wrapNone/>
                <wp:docPr id="28" name="图文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000">
                          <a:off x="739140" y="2753995"/>
                          <a:ext cx="6726555" cy="6690995"/>
                        </a:xfrm>
                        <a:prstGeom prst="frame">
                          <a:avLst>
                            <a:gd name="adj1" fmla="val 3459"/>
                          </a:avLst>
                        </a:prstGeom>
                        <a:pattFill prst="pct2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C2681" w14:textId="77777777" w:rsidR="00EA35E2" w:rsidRDefault="00EA35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style="position:absolute;left:0pt;margin-left:34.55pt;margin-top:198.7pt;height:526.85pt;width:529.65pt;mso-position-vertical-relative:page;rotation:2097152f;z-index:251620352;v-text-anchor:middle;mso-width-relative:page;mso-height-relative:page;" fillcolor="#5B9BD5 [3204]" filled="t" stroked="f" coordsize="6726555,6690995" o:gfxdata="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F529XzZAAAADAEAAA8A&#10;AAAAAAAAAQAgAAAAIgAAAGRycy9kb3ducmV2LnhtbFBLAQIUABQAAAAIAIdO4kAg4PtFwQIAAGwF&#10;AAAOAAAAAAAAAAEAIAAAACgBAABkcnMvZTJvRG9jLnhtbFBLBQYAAAAABgAGAFkBAABbBgAAAAA=&#10;" path="m0,0l6726555,0,6726555,6690995,0,6690995xm231441,231441l231441,6459553,6495113,6459553,6495113,231441xe">
                <v:path textboxrect="0,0,6726555,6690995" o:connectlocs="3363277,0;0,3345497;3363277,6690995;6726555,3345497" o:connectangles="247,164,82,0"/>
                <v:fill type="pattern" on="t" color2="#FFFFFF [3212]" focussize="0,0" r:id="rId7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3607A5E" w14:textId="77777777" w:rsidR="00EA35E2" w:rsidRDefault="00EA35E2"/>
    <w:p w14:paraId="0743540D" w14:textId="77777777" w:rsidR="00EA35E2" w:rsidRDefault="00EA35E2"/>
    <w:p w14:paraId="3CFC196A" w14:textId="77777777" w:rsidR="00EA35E2" w:rsidRDefault="00EA35E2"/>
    <w:p w14:paraId="2E67D52B" w14:textId="77777777" w:rsidR="00EA35E2" w:rsidRDefault="00FF0969"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2340725" wp14:editId="6102E62A">
                <wp:simplePos x="0" y="0"/>
                <wp:positionH relativeFrom="column">
                  <wp:posOffset>1647190</wp:posOffset>
                </wp:positionH>
                <wp:positionV relativeFrom="page">
                  <wp:posOffset>3192780</wp:posOffset>
                </wp:positionV>
                <wp:extent cx="3956050" cy="5542915"/>
                <wp:effectExtent l="0" t="0" r="0" b="635"/>
                <wp:wrapNone/>
                <wp:docPr id="5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5994" cy="5543216"/>
                          <a:chOff x="9914" y="2465"/>
                          <a:chExt cx="4191" cy="5870"/>
                        </a:xfrm>
                      </wpg:grpSpPr>
                      <wps:wsp>
                        <wps:cNvPr id="55" name="文本框 16"/>
                        <wps:cNvSpPr txBox="1"/>
                        <wps:spPr>
                          <a:xfrm>
                            <a:off x="10906" y="2525"/>
                            <a:ext cx="317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0E4AB5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ascii="微软雅黑" w:eastAsia="微软雅黑" w:hAnsi="微软雅黑" w:cs="微软雅黑"/>
                                  <w:b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kern w:val="24"/>
                                  <w:sz w:val="48"/>
                                  <w:szCs w:val="48"/>
                                </w:rPr>
                                <w:t>工作总结概述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  <wps:wsp>
                        <wps:cNvPr id="58" name="文本框 19"/>
                        <wps:cNvSpPr txBox="1"/>
                        <wps:spPr>
                          <a:xfrm>
                            <a:off x="10926" y="4220"/>
                            <a:ext cx="317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8B40AA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ascii="微软雅黑" w:eastAsia="微软雅黑" w:hAnsi="微软雅黑" w:cs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kern w:val="24"/>
                                  <w:sz w:val="48"/>
                                  <w:szCs w:val="48"/>
                                </w:rPr>
                                <w:t>作完成情况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  <wps:wsp>
                        <wps:cNvPr id="61" name="文本框 22"/>
                        <wps:cNvSpPr txBox="1"/>
                        <wps:spPr>
                          <a:xfrm>
                            <a:off x="10906" y="5876"/>
                            <a:ext cx="317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CEBC8F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ascii="微软雅黑" w:eastAsia="微软雅黑" w:hAnsi="微软雅黑" w:cs="微软雅黑"/>
                                  <w:b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kern w:val="24"/>
                                  <w:sz w:val="48"/>
                                  <w:szCs w:val="48"/>
                                </w:rPr>
                                <w:t>工作存在不足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  <wps:wsp>
                        <wps:cNvPr id="64" name="文本框 25"/>
                        <wps:cNvSpPr txBox="1"/>
                        <wps:spPr>
                          <a:xfrm>
                            <a:off x="10906" y="7523"/>
                            <a:ext cx="317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504AA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ascii="微软雅黑" w:eastAsia="微软雅黑" w:hAnsi="微软雅黑" w:cs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kern w:val="24"/>
                                  <w:sz w:val="48"/>
                                  <w:szCs w:val="48"/>
                                </w:rPr>
                                <w:t>021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kern w:val="24"/>
                                  <w:sz w:val="48"/>
                                  <w:szCs w:val="48"/>
                                </w:rPr>
                                <w:t>年工作计划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  <wps:wsp>
                        <wps:cNvPr id="66" name="椭圆 28"/>
                        <wps:cNvSpPr/>
                        <wps:spPr>
                          <a:xfrm>
                            <a:off x="9914" y="2465"/>
                            <a:ext cx="812" cy="81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4DFD6" w14:textId="77777777" w:rsidR="00EA35E2" w:rsidRDefault="00FF0969">
                              <w:pPr>
                                <w:pStyle w:val="a4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7" name="椭圆 29"/>
                        <wps:cNvSpPr/>
                        <wps:spPr>
                          <a:xfrm>
                            <a:off x="9914" y="4160"/>
                            <a:ext cx="812" cy="812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F26C18" w14:textId="77777777" w:rsidR="00EA35E2" w:rsidRDefault="00FF0969">
                              <w:pPr>
                                <w:pStyle w:val="a4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" name="椭圆 30"/>
                        <wps:cNvSpPr/>
                        <wps:spPr>
                          <a:xfrm>
                            <a:off x="9914" y="5837"/>
                            <a:ext cx="812" cy="81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CD2F6" w14:textId="77777777" w:rsidR="00EA35E2" w:rsidRDefault="00FF0969">
                              <w:pPr>
                                <w:pStyle w:val="a4"/>
                                <w:jc w:val="center"/>
                              </w:pPr>
                              <w:r>
                                <w:rPr>
                                  <w:rFonts w:ascii="Century Gothic" w:hAnsiTheme="minorBid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9" name="椭圆 31"/>
                        <wps:cNvSpPr/>
                        <wps:spPr>
                          <a:xfrm>
                            <a:off x="9914" y="7523"/>
                            <a:ext cx="812" cy="812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1E52BC" w14:textId="77777777" w:rsidR="00EA35E2" w:rsidRDefault="00FF0969">
                              <w:pPr>
                                <w:pStyle w:val="a4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" o:spid="_x0000_s1026" o:spt="203" style="position:absolute;left:0pt;margin-left:129.7pt;margin-top:251.4pt;height:436.45pt;width:311.5pt;mso-position-vertical-relative:page;z-index:251627520;mso-width-relative:page;mso-height-relative:page;" coordorigin="9914,2465" coordsize="4191,5870" o:gfxdata="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">
                <o:lock v:ext="edit" aspectratio="f"/>
                <v:shape id="文本框 16" o:spid="_x0000_s1026" o:spt="202" type="#_x0000_t202" style="position:absolute;left:10906;top:2525;height:768;width:3179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ascii="微软雅黑" w:hAnsi="微软雅黑" w:eastAsia="微软雅黑" w:cs="微软雅黑"/>
                            <w:b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kern w:val="24"/>
                            <w:sz w:val="48"/>
                            <w:szCs w:val="48"/>
                          </w:rPr>
                          <w:t>工作总结概述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10926;top:4220;height:768;width:3179;" filled="f" stroked="f" coordsize="21600,21600" o:gfxdata="UEsDBAoAAAAAAIdO4kAAAAAAAAAAAAAAAAAEAAAAZHJzL1BLAwQUAAAACACHTuJAK68zML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5j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rzMw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ascii="微软雅黑" w:hAnsi="微软雅黑" w:eastAsia="微软雅黑" w:cs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kern w:val="24"/>
                            <w:sz w:val="48"/>
                            <w:szCs w:val="48"/>
                          </w:rPr>
                          <w:t>作完成情况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10906;top:5876;height:768;width:3179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ascii="微软雅黑" w:hAnsi="微软雅黑" w:eastAsia="微软雅黑" w:cs="微软雅黑"/>
                            <w:b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kern w:val="24"/>
                            <w:sz w:val="48"/>
                            <w:szCs w:val="48"/>
                          </w:rPr>
                          <w:t>工作存在不足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10906;top:7523;height:768;width:3179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ascii="微软雅黑" w:hAnsi="微软雅黑" w:eastAsia="微软雅黑" w:cs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kern w:val="24"/>
                            <w:sz w:val="48"/>
                            <w:szCs w:val="48"/>
                            <w:lang w:val="en-US" w:eastAsia="zh-CN"/>
                          </w:rPr>
                          <w:t>021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kern w:val="24"/>
                            <w:sz w:val="48"/>
                            <w:szCs w:val="48"/>
                          </w:rPr>
                          <w:t>年工作计划</w:t>
                        </w:r>
                      </w:p>
                    </w:txbxContent>
                  </v:textbox>
                </v:shape>
                <v:shape id="椭圆 28" o:spid="_x0000_s1026" o:spt="3" type="#_x0000_t3" style="position:absolute;left:9914;top:2465;height:812;width:812;v-text-anchor:middle;" fillcolor="#2E75B6 [2404]" filled="t" stroked="f" coordsize="21600,21600" o:gfxdata="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Pcw3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v:shape id="椭圆 29" o:spid="_x0000_s1026" o:spt="3" type="#_x0000_t3" style="position:absolute;left:9914;top:4160;height:812;width:812;v-text-anchor:middle;" fillcolor="#C55A11 [2405]" filled="t" stroked="f" coordsize="21600,21600" o:gfxdata="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XZ4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v:shape id="椭圆 30" o:spid="_x0000_s1026" o:spt="3" type="#_x0000_t3" style="position:absolute;left:9914;top:5837;height:812;width:812;v-text-anchor:middle;" fillcolor="#2E75B6 [2404]" filled="t" stroked="f" coordsize="21600,21600" o:gfxdata="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793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Century Gothic" w:hAnsiTheme="minorBidi"/>
                            <w:color w:val="FFFFFF" w:themeColor="light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v:shape id="椭圆 31" o:spid="_x0000_s1026" o:spt="3" type="#_x0000_t3" style="position:absolute;left:9914;top:7523;height:812;width:812;v-text-anchor:middle;" fillcolor="#C55A11 [2405]" filled="t" stroked="f" coordsize="21600,21600" o:gfxdata="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skeR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69AE68" w14:textId="77777777" w:rsidR="00EA35E2" w:rsidRDefault="00EA35E2"/>
    <w:p w14:paraId="5154B92D" w14:textId="77777777" w:rsidR="00EA35E2" w:rsidRDefault="00EA35E2"/>
    <w:p w14:paraId="3A50D4AE" w14:textId="77777777" w:rsidR="00EA35E2" w:rsidRDefault="00EA35E2"/>
    <w:p w14:paraId="49FBEF2D" w14:textId="77777777" w:rsidR="00EA35E2" w:rsidRDefault="00EA35E2"/>
    <w:p w14:paraId="611374A0" w14:textId="77777777" w:rsidR="00EA35E2" w:rsidRDefault="00EA35E2"/>
    <w:p w14:paraId="426E11D1" w14:textId="77777777" w:rsidR="00EA35E2" w:rsidRDefault="00EA35E2"/>
    <w:p w14:paraId="13AE43CA" w14:textId="77777777" w:rsidR="00EA35E2" w:rsidRDefault="00EA35E2"/>
    <w:p w14:paraId="1F6B4D17" w14:textId="77777777" w:rsidR="00EA35E2" w:rsidRDefault="00EA35E2"/>
    <w:p w14:paraId="72792160" w14:textId="77777777" w:rsidR="00EA35E2" w:rsidRDefault="00EA35E2"/>
    <w:p w14:paraId="2C025EA8" w14:textId="77777777" w:rsidR="00EA35E2" w:rsidRDefault="00EA35E2"/>
    <w:p w14:paraId="71F61364" w14:textId="77777777" w:rsidR="00EA35E2" w:rsidRDefault="00EA35E2"/>
    <w:p w14:paraId="0852E4A8" w14:textId="77777777" w:rsidR="00EA35E2" w:rsidRDefault="00EA35E2"/>
    <w:p w14:paraId="6F1AC849" w14:textId="77777777" w:rsidR="00EA35E2" w:rsidRDefault="00EA35E2"/>
    <w:p w14:paraId="71828EC1" w14:textId="77777777" w:rsidR="00EA35E2" w:rsidRDefault="00EA35E2"/>
    <w:p w14:paraId="38AB743B" w14:textId="77777777" w:rsidR="00EA35E2" w:rsidRDefault="00EA35E2"/>
    <w:p w14:paraId="2496C77D" w14:textId="77777777" w:rsidR="00EA35E2" w:rsidRDefault="00EA35E2"/>
    <w:p w14:paraId="476FC7E6" w14:textId="77777777" w:rsidR="00EA35E2" w:rsidRDefault="00EA35E2"/>
    <w:p w14:paraId="265492F4" w14:textId="77777777" w:rsidR="00EA35E2" w:rsidRDefault="00EA35E2"/>
    <w:p w14:paraId="159670A9" w14:textId="77777777" w:rsidR="00EA35E2" w:rsidRDefault="00EA35E2"/>
    <w:p w14:paraId="476CCAF3" w14:textId="77777777" w:rsidR="00EA35E2" w:rsidRDefault="00EA35E2"/>
    <w:p w14:paraId="33B2B806" w14:textId="77777777" w:rsidR="00EA35E2" w:rsidRDefault="00EA35E2"/>
    <w:p w14:paraId="6A4A9FA9" w14:textId="77777777" w:rsidR="00EA35E2" w:rsidRDefault="00EA35E2"/>
    <w:p w14:paraId="4BDBFC4C" w14:textId="77777777" w:rsidR="00EA35E2" w:rsidRDefault="00EA35E2"/>
    <w:p w14:paraId="516ACAA6" w14:textId="77777777" w:rsidR="00EA35E2" w:rsidRDefault="00EA35E2"/>
    <w:p w14:paraId="08ED1062" w14:textId="77777777" w:rsidR="00EA35E2" w:rsidRDefault="00EA35E2"/>
    <w:p w14:paraId="099A3D6C" w14:textId="77777777" w:rsidR="00EA35E2" w:rsidRDefault="00EA35E2"/>
    <w:p w14:paraId="7D330616" w14:textId="77777777" w:rsidR="00EA35E2" w:rsidRDefault="00EA35E2"/>
    <w:p w14:paraId="297D807D" w14:textId="77777777" w:rsidR="00EA35E2" w:rsidRDefault="00EA35E2"/>
    <w:p w14:paraId="4EB7170C" w14:textId="77777777" w:rsidR="00EA35E2" w:rsidRDefault="00EA35E2"/>
    <w:p w14:paraId="60FC06D1" w14:textId="77777777" w:rsidR="00EA35E2" w:rsidRDefault="00EA35E2"/>
    <w:p w14:paraId="3F9E6980" w14:textId="77777777" w:rsidR="00EA35E2" w:rsidRDefault="00EA35E2"/>
    <w:p w14:paraId="3B422AB8" w14:textId="77777777" w:rsidR="00EA35E2" w:rsidRDefault="00EA35E2"/>
    <w:p w14:paraId="746D98CD" w14:textId="77777777" w:rsidR="00EA35E2" w:rsidRDefault="00EA35E2"/>
    <w:p w14:paraId="2B8BE703" w14:textId="77777777" w:rsidR="00EA35E2" w:rsidRDefault="00EA35E2"/>
    <w:p w14:paraId="312A1F5B" w14:textId="77777777" w:rsidR="00EA35E2" w:rsidRDefault="00EA35E2"/>
    <w:p w14:paraId="3801A18D" w14:textId="77777777" w:rsidR="00EA35E2" w:rsidRDefault="00EA35E2"/>
    <w:p w14:paraId="319F809B" w14:textId="77777777" w:rsidR="00EA35E2" w:rsidRDefault="00EA35E2"/>
    <w:p w14:paraId="4F1580BE" w14:textId="77777777" w:rsidR="00EA35E2" w:rsidRDefault="00FF096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744BD49" wp14:editId="331E862B">
                <wp:simplePos x="0" y="0"/>
                <wp:positionH relativeFrom="column">
                  <wp:posOffset>1434465</wp:posOffset>
                </wp:positionH>
                <wp:positionV relativeFrom="paragraph">
                  <wp:posOffset>-9578975</wp:posOffset>
                </wp:positionV>
                <wp:extent cx="8663305" cy="19587845"/>
                <wp:effectExtent l="0" t="0" r="23495" b="0"/>
                <wp:wrapNone/>
                <wp:docPr id="154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305" cy="19587958"/>
                          <a:chOff x="3766" y="6207"/>
                          <a:chExt cx="13643" cy="25510"/>
                        </a:xfrm>
                      </wpg:grpSpPr>
                      <wpg:grpSp>
                        <wpg:cNvPr id="153" name="组合 153"/>
                        <wpg:cNvGrpSpPr/>
                        <wpg:grpSpPr>
                          <a:xfrm>
                            <a:off x="3766" y="6207"/>
                            <a:ext cx="13643" cy="22715"/>
                            <a:chOff x="3766" y="6207"/>
                            <a:chExt cx="13643" cy="22715"/>
                          </a:xfrm>
                        </wpg:grpSpPr>
                        <wpg:grpSp>
                          <wpg:cNvPr id="152" name="组合 152"/>
                          <wpg:cNvGrpSpPr/>
                          <wpg:grpSpPr>
                            <a:xfrm>
                              <a:off x="3766" y="6207"/>
                              <a:ext cx="11499" cy="22715"/>
                              <a:chOff x="3766" y="6207"/>
                              <a:chExt cx="11499" cy="22715"/>
                            </a:xfrm>
                          </wpg:grpSpPr>
                          <wps:wsp>
                            <wps:cNvPr id="146" name="îšḷïḑè"/>
                            <wps:cNvSpPr/>
                            <wps:spPr>
                              <a:xfrm>
                                <a:off x="3766" y="25364"/>
                                <a:ext cx="6978" cy="3558"/>
                              </a:xfrm>
                              <a:prstGeom prst="flowChartProcess">
                                <a:avLst/>
                              </a:prstGeom>
                              <a:blipFill rotWithShape="1">
                                <a:blip r:embed="rId8"/>
                                <a:srcRect/>
                                <a:stretch>
                                  <a:fillRect l="-591" r="-58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0" name="肘形连接符 59"/>
                            <wps:cNvCnPr/>
                            <wps:spPr>
                              <a:xfrm rot="5400000">
                                <a:off x="14017" y="5654"/>
                                <a:ext cx="695" cy="1801"/>
                              </a:xfrm>
                              <a:prstGeom prst="bentConnector3">
                                <a:avLst/>
                              </a:prstGeom>
                              <a:ln w="9525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  <a:round/>
                                <a:headEnd type="none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1" name="肘形连接符 60"/>
                          <wps:cNvCnPr/>
                          <wps:spPr>
                            <a:xfrm rot="16200000" flipH="1">
                              <a:off x="15989" y="5483"/>
                              <a:ext cx="696" cy="2144"/>
                            </a:xfrm>
                            <a:prstGeom prst="bentConnector3">
                              <a:avLst/>
                            </a:prstGeom>
                            <a:ln w="952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 type="none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1" name="文本框 50"/>
                        <wps:cNvSpPr txBox="1"/>
                        <wps:spPr>
                          <a:xfrm>
                            <a:off x="7120" y="30949"/>
                            <a:ext cx="3360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639E51" w14:textId="77777777" w:rsidR="00EA35E2" w:rsidRDefault="00FF0969">
                              <w:pPr>
                                <w:pStyle w:val="a4"/>
                                <w:jc w:val="center"/>
                                <w:rPr>
                                  <w:rFonts w:ascii="微软雅黑" w:eastAsia="微软雅黑" w:hAnsi="微软雅黑" w:cs="微软雅黑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标题文字添加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12.95pt;margin-top:-754.25pt;height:1542.35pt;width:682.15pt;z-index:251633664;mso-width-relative:page;mso-height-relative:page;" coordorigin="3766,6207" coordsize="13643,25510" o:gfxdata="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">
                <o:lock v:ext="edit" aspectratio="f"/>
                <v:group id="_x0000_s1026" o:spid="_x0000_s1026" o:spt="203" style="position:absolute;left:3766;top:6207;height:22715;width:13643;" coordorigin="3766,6207" coordsize="13643,22715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3766;top:6207;height:22715;width:11499;" coordorigin="3766,6207" coordsize="11499,22715" o:gfxdata="UEsDBAoAAAAAAIdO4kAAAAAAAAAAAAAAAAAEAAAAZHJzL1BLAwQUAAAACACHTuJAAbeJI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t4kg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îšḷïḑè" o:spid="_x0000_s1026" o:spt="109" type="#_x0000_t109" style="position:absolute;left:3766;top:25364;height:3558;width:6978;v-text-anchor:middle;" filled="t" stroked="f" coordsize="21600,21600" o:gfxdata="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8s3lugAAANwA&#10;AAAPAAAAAAAAAAEAIAAAACIAAABkcnMvZG93bnJldi54bWxQSwECFAAUAAAACACHTuJAMy8FnjsA&#10;AAA5AAAAEAAAAAAAAAABACAAAAAJAQAAZHJzL3NoYXBleG1sLnhtbFBLBQYAAAAABgAGAFsBAACz&#10;AwAAAAA=&#10;">
                      <v:fill type="frame" on="t" focussize="0,0" recolor="t" rotate="t" r:id="rId9"/>
                      <v:stroke on="f" weight="1pt" miterlimit="8" joinstyle="miter"/>
                      <v:imagedata o:title=""/>
                      <o:lock v:ext="edit" aspectratio="f"/>
                    </v:shape>
                    <v:shape id="肘形连接符 59" o:spid="_x0000_s1026" o:spt="34" type="#_x0000_t34" style="position:absolute;left:14017;top:5654;height:1801;width:695;rotation:5898240f;" filled="f" stroked="t" coordsize="21600,21600" o:gfxdata="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/HKW/&#10;AAAA3AAAAA8AAAAAAAAAAQAgAAAAIgAAAGRycy9kb3ducmV2LnhtbFBLAQIUABQAAAAIAIdO4kAz&#10;LwWeOwAAADkAAAAQAAAAAAAAAAEAIAAAAA4BAABkcnMvc2hhcGV4bWwueG1sUEsFBgAAAAAGAAYA&#10;WwEAALgDAAAAAA==&#10;" adj="10800">
                      <v:fill on="f" focussize="0,0"/>
                      <v:stroke color="#BFBFBF [2412]" miterlimit="8" joinstyle="round" dashstyle="dash" endcap="round"/>
                      <v:imagedata o:title=""/>
                      <o:lock v:ext="edit" aspectratio="f"/>
                    </v:shape>
                  </v:group>
                  <v:shape id="肘形连接符 60" o:spid="_x0000_s1026" o:spt="34" type="#_x0000_t34" style="position:absolute;left:15989;top:5483;flip:x;height:2144;width:696;rotation:5898240f;" filled="f" stroked="t" coordsize="21600,21600" o:gfxdata="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zXYDNtwAAANwAAAAP&#10;AAAAAAAAAAEAIAAAACIAAABkcnMvZG93bnJldi54bWxQSwECFAAUAAAACACHTuJAMy8FnjsAAAA5&#10;AAAAEAAAAAAAAAABACAAAAAGAQAAZHJzL3NoYXBleG1sLnhtbFBLBQYAAAAABgAGAFsBAACwAwAA&#10;AAA=&#10;" adj="10800">
                    <v:fill on="f" focussize="0,0"/>
                    <v:stroke color="#BFBFBF [2412]" miterlimit="8" joinstyle="round" dashstyle="dash" endcap="round"/>
                    <v:imagedata o:title=""/>
                    <o:lock v:ext="edit" aspectratio="f"/>
                  </v:shape>
                </v:group>
                <v:shape id="文本框 50" o:spid="_x0000_s1026" o:spt="202" type="#_x0000_t202" style="position:absolute;left:7120;top:30949;height:768;width:3360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标题文字添加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50DE1A2" wp14:editId="7095DEA9">
                <wp:simplePos x="0" y="0"/>
                <wp:positionH relativeFrom="column">
                  <wp:posOffset>614680</wp:posOffset>
                </wp:positionH>
                <wp:positionV relativeFrom="paragraph">
                  <wp:posOffset>2695575</wp:posOffset>
                </wp:positionV>
                <wp:extent cx="5824855" cy="209550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5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2A786" w14:textId="77777777" w:rsidR="00EA35E2" w:rsidRDefault="00FF0969">
                            <w:pPr>
                              <w:ind w:leftChars="267" w:left="561" w:firstLineChars="200" w:firstLine="64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年即将过去，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21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年即将来到。回顾一年来的工作，充实而有丰富。综合管理部的每位员工，通过一年的工作，总结经验和不足，以便更好地在来年开展新的工作。接下来，我们将继续努力，做好本职工作，新的一年更上一层楼，不断推动公司健康快速发展！</w:t>
                            </w:r>
                          </w:p>
                          <w:p w14:paraId="5881C62D" w14:textId="77777777" w:rsidR="00EA35E2" w:rsidRDefault="00EA35E2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8.4pt;margin-top:212.25pt;height:165pt;width:458.65pt;z-index:251631616;mso-width-relative:page;mso-height-relative:page;" filled="f" stroked="f" coordsize="21600,21600" o:gfxdata="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5u/NItwAAAALAQAADwAAAAAAAAABACAAAAAi&#10;AAAAZHJzL2Rvd25yZXYueG1sUEsBAhQAFAAAAAgAh07iQGQKyt4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561" w:leftChars="267" w:firstLine="640" w:firstLineChars="200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年即将过去，20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21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即将来到。回顾一年来的工作，充实而有丰富。综合管理部的每位员工，通过一年的工作，总结经验和不足，以便更好地在来年开展新的工作。接下来，我们将继续努力，做好本职工作，新的一年更上一层楼，不断推动公司健康快速发展！</w:t>
                      </w:r>
                    </w:p>
                    <w:p>
                      <w:pPr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08BFF4B" wp14:editId="55CDAA80">
                <wp:simplePos x="0" y="0"/>
                <wp:positionH relativeFrom="column">
                  <wp:posOffset>3276600</wp:posOffset>
                </wp:positionH>
                <wp:positionV relativeFrom="paragraph">
                  <wp:posOffset>8466455</wp:posOffset>
                </wp:positionV>
                <wp:extent cx="2133600" cy="589915"/>
                <wp:effectExtent l="0" t="0" r="0" b="0"/>
                <wp:wrapNone/>
                <wp:docPr id="3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89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19AE01" w14:textId="77777777" w:rsidR="00EA35E2" w:rsidRDefault="00FF0969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标题文字添加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47" o:spid="_x0000_s1026" o:spt="202" type="#_x0000_t202" style="position:absolute;left:0pt;margin-left:258pt;margin-top:666.65pt;height:46.45pt;width:168pt;z-index:251635712;mso-width-relative:page;mso-height-relative:page;" filled="f" stroked="f" coordsize="21600,21600" o:gfxdata="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NEutDWAAAADQEAAA8AAAAAAAAAAQAgAAAAIgAAAGRycy9kb3ducmV2Lnht&#10;bFBLAQIUABQAAAAIAIdO4kB03v+B+wEAANc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2626" w:themeColor="text1" w:themeTint="D9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标题文字添加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E12CA90" wp14:editId="41F1DCE4">
                <wp:simplePos x="0" y="0"/>
                <wp:positionH relativeFrom="column">
                  <wp:posOffset>3276600</wp:posOffset>
                </wp:positionH>
                <wp:positionV relativeFrom="paragraph">
                  <wp:posOffset>9304655</wp:posOffset>
                </wp:positionV>
                <wp:extent cx="2133600" cy="589915"/>
                <wp:effectExtent l="0" t="0" r="0" b="0"/>
                <wp:wrapNone/>
                <wp:docPr id="3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89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C8DF67" w14:textId="77777777" w:rsidR="00EA35E2" w:rsidRDefault="00FF0969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标题文字添加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47" o:spid="_x0000_s1026" o:spt="202" type="#_x0000_t202" style="position:absolute;left:0pt;margin-left:258pt;margin-top:732.65pt;height:46.45pt;width:168pt;z-index:251636736;mso-width-relative:page;mso-height-relative:page;" filled="f" stroked="f" coordsize="21600,21600" o:gfxdata="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/r6QdgAAAANAQAADwAAAAAAAAABACAAAAAiAAAAZHJzL2Rvd25yZXYu&#10;eG1sUEsBAhQAFAAAAAgAh07iQLksSd/7AQAA1w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2626" w:themeColor="text1" w:themeTint="D9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标题文字添加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B3E3DA" wp14:editId="6E3917E8">
                <wp:simplePos x="0" y="0"/>
                <wp:positionH relativeFrom="column">
                  <wp:posOffset>971550</wp:posOffset>
                </wp:positionH>
                <wp:positionV relativeFrom="paragraph">
                  <wp:posOffset>8409305</wp:posOffset>
                </wp:positionV>
                <wp:extent cx="2133600" cy="589915"/>
                <wp:effectExtent l="0" t="0" r="0" b="0"/>
                <wp:wrapNone/>
                <wp:docPr id="4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0200" y="8714105"/>
                          <a:ext cx="2133600" cy="589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05B533" w14:textId="77777777" w:rsidR="00EA35E2" w:rsidRDefault="00FF0969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标题文字添加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47" o:spid="_x0000_s1026" o:spt="202" type="#_x0000_t202" style="position:absolute;left:0pt;margin-left:76.5pt;margin-top:662.15pt;height:46.45pt;width:168pt;z-index:251632640;mso-width-relative:page;mso-height-relative:page;" filled="f" stroked="f" coordsize="21600,21600" o:gfxdata="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B1osPXAAAADQEAAA8AAAAAAAAAAQAgAAAAIgAAAGRy&#10;cy9kb3ducmV2LnhtbFBLAQIUABQAAAAIAIdO4kCw27jcBgIAAOMD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2626" w:themeColor="text1" w:themeTint="D9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标题文字添加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F5706E9" wp14:editId="68B0D436">
                <wp:simplePos x="0" y="0"/>
                <wp:positionH relativeFrom="column">
                  <wp:posOffset>971550</wp:posOffset>
                </wp:positionH>
                <wp:positionV relativeFrom="paragraph">
                  <wp:posOffset>9247505</wp:posOffset>
                </wp:positionV>
                <wp:extent cx="2133600" cy="589915"/>
                <wp:effectExtent l="0" t="0" r="0" b="0"/>
                <wp:wrapNone/>
                <wp:docPr id="36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89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A8357F" w14:textId="77777777" w:rsidR="00EA35E2" w:rsidRDefault="00FF0969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标题文字添加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47" o:spid="_x0000_s1026" o:spt="202" type="#_x0000_t202" style="position:absolute;left:0pt;margin-left:76.5pt;margin-top:728.15pt;height:46.45pt;width:168pt;z-index:251634688;mso-width-relative:page;mso-height-relative:page;" filled="f" stroked="f" coordsize="21600,21600" o:gfxdata="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DwIvS1wAAAA0BAAAPAAAAAAAAAAEAIAAAACIAAABkcnMvZG93bnJldi54&#10;bWxQSwECFAAUAAAACACHTuJAbJn/O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2626" w:themeColor="text1" w:themeTint="D9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标题文字添加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2CA04F7" wp14:editId="7B2D6067">
                <wp:simplePos x="0" y="0"/>
                <wp:positionH relativeFrom="margin">
                  <wp:posOffset>2633980</wp:posOffset>
                </wp:positionH>
                <wp:positionV relativeFrom="paragraph">
                  <wp:posOffset>1310005</wp:posOffset>
                </wp:positionV>
                <wp:extent cx="2029460" cy="1106170"/>
                <wp:effectExtent l="0" t="0" r="0" b="0"/>
                <wp:wrapNone/>
                <wp:docPr id="71" name="文本框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11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E38599" w14:textId="77777777" w:rsidR="00EA35E2" w:rsidRDefault="00FF0969">
                            <w:pPr>
                              <w:pStyle w:val="a3"/>
                              <w:jc w:val="center"/>
                              <w:textAlignment w:val="baseline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2E74B5" w:themeColor="accent1" w:themeShade="BF"/>
                                <w:sz w:val="9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96"/>
                              </w:rPr>
                              <w:t>前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96"/>
                              </w:rPr>
                              <w:t>言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07.4pt;margin-top:103.15pt;height:87.1pt;width:159.8pt;mso-position-horizontal-relative:margin;z-index:251630592;mso-width-relative:page;mso-height-relative:page;" filled="f" stroked="f" coordsize="21600,21600" o:gfxdata="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1gODfY&#10;AAAACwEAAA8AAAAAAAAAAQAgAAAAIgAAAGRycy9kb3ducmV2LnhtbFBLAQIUABQAAAAIAIdO4kDK&#10;XyM65wEAALk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textAlignment w:val="baseline"/>
                        <w:rPr>
                          <w:rFonts w:ascii="微软雅黑" w:hAnsi="微软雅黑" w:eastAsia="微软雅黑"/>
                          <w:b/>
                          <w:bCs/>
                          <w:color w:val="2E75B6" w:themeColor="accent1" w:themeShade="BF"/>
                          <w:sz w:val="9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E75B6" w:themeColor="accent1" w:themeShade="BF"/>
                          <w:kern w:val="24"/>
                          <w:sz w:val="96"/>
                        </w:rPr>
                        <w:t>前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2E75B6" w:themeColor="accent1" w:themeShade="BF"/>
                          <w:kern w:val="24"/>
                          <w:sz w:val="96"/>
                        </w:rPr>
                        <w:t xml:space="preserve"> 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16D8461B" wp14:editId="020648DD">
            <wp:simplePos x="0" y="0"/>
            <wp:positionH relativeFrom="column">
              <wp:posOffset>3434715</wp:posOffset>
            </wp:positionH>
            <wp:positionV relativeFrom="page">
              <wp:posOffset>-3094990</wp:posOffset>
            </wp:positionV>
            <wp:extent cx="726440" cy="7603490"/>
            <wp:effectExtent l="0" t="0" r="16510" b="16510"/>
            <wp:wrapNone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80507" r="12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4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625EB99" wp14:editId="37CC37F5">
                <wp:simplePos x="0" y="0"/>
                <wp:positionH relativeFrom="column">
                  <wp:posOffset>311150</wp:posOffset>
                </wp:positionH>
                <wp:positionV relativeFrom="paragraph">
                  <wp:posOffset>280670</wp:posOffset>
                </wp:positionV>
                <wp:extent cx="1917065" cy="783590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783590"/>
                          <a:chOff x="21256" y="749"/>
                          <a:chExt cx="3019" cy="1234"/>
                        </a:xfrm>
                      </wpg:grpSpPr>
                      <wps:wsp>
                        <wps:cNvPr id="31" name="文本框 12"/>
                        <wps:cNvSpPr txBox="1"/>
                        <wps:spPr>
                          <a:xfrm>
                            <a:off x="21256" y="749"/>
                            <a:ext cx="1811" cy="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18D1CB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eastAsia="微软雅黑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直接连接符 20"/>
                        <wps:cNvCnPr/>
                        <wps:spPr>
                          <a:xfrm>
                            <a:off x="23074" y="1230"/>
                            <a:ext cx="0" cy="48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文本框 19"/>
                        <wps:cNvSpPr txBox="1"/>
                        <wps:spPr>
                          <a:xfrm>
                            <a:off x="23284" y="1110"/>
                            <a:ext cx="991" cy="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5850DC" w14:textId="77777777" w:rsidR="00EA35E2" w:rsidRDefault="00FF0969">
                              <w:pPr>
                                <w:spacing w:line="28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工作总结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5pt;margin-top:22.1pt;height:61.7pt;width:150.95pt;z-index:251628544;mso-width-relative:page;mso-height-relative:page;" coordorigin="21256,749" coordsize="3019,1234" o:gfxdata="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MChJpTaAAAACQEAAA8AAAAAAAAAAQAgAAAAIgAAAGRycy9kb3du&#10;cmV2LnhtbFBLAQIUABQAAAAIAIdO4kBTSQUDjAMAAPYIAAAOAAAAAAAAAAEAIAAAACkBAABkcnMv&#10;ZTJvRG9jLnhtbFBLBQYAAAAABgAGAFkBAAAnBwAAAAA=&#10;">
                <o:lock v:ext="edit" aspectratio="f"/>
                <v:shape id="文本框 12" o:spid="_x0000_s1026" o:spt="202" type="#_x0000_t202" style="position:absolute;left:21256;top:749;height:1195;width:1811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hint="default" w:eastAsia="微软雅黑"/>
                            <w:b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2X</w:t>
                        </w:r>
                      </w:p>
                    </w:txbxContent>
                  </v:textbox>
                </v:shape>
                <v:line id="直接连接符 20" o:spid="_x0000_s1026" o:spt="20" style="position:absolute;left:23074;top:1230;height:480;width:0;" filled="f" stroked="t" coordsize="21600,21600" o:gfxdata="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4Ig74A&#10;AADbAAAADwAAAAAAAAABACAAAAAiAAAAZHJzL2Rvd25yZXYueG1sUEsBAhQAFAAAAAgAh07iQDMv&#10;BZ47AAAAOQAAABAAAAAAAAAAAQAgAAAADQEAAGRycy9zaGFwZXhtbC54bWxQSwUGAAAAAAYABgBb&#10;AQAAtwMAAAAA&#10;">
                  <v:fill on="f" focussize="0,0"/>
                  <v:stroke weight="10pt" color="#C00000 [3204]" miterlimit="8" joinstyle="miter"/>
                  <v:imagedata o:title=""/>
                  <o:lock v:ext="edit" aspectratio="f"/>
                </v:line>
                <v:shape id="文本框 19" o:spid="_x0000_s1026" o:spt="202" type="#_x0000_t202" style="position:absolute;left:23284;top:1110;height:873;width:991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工作总结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                                                                     </w:t>
      </w:r>
    </w:p>
    <w:p w14:paraId="06F8C8FA" w14:textId="77777777" w:rsidR="00EA35E2" w:rsidRDefault="00EA35E2"/>
    <w:p w14:paraId="1142CB08" w14:textId="77777777" w:rsidR="00EA35E2" w:rsidRDefault="00EA35E2"/>
    <w:p w14:paraId="4A73ABD3" w14:textId="77777777" w:rsidR="00EA35E2" w:rsidRDefault="00EA35E2"/>
    <w:p w14:paraId="5293A727" w14:textId="77777777" w:rsidR="00EA35E2" w:rsidRDefault="00EA35E2"/>
    <w:p w14:paraId="0580536C" w14:textId="77777777" w:rsidR="00EA35E2" w:rsidRDefault="00EA35E2"/>
    <w:p w14:paraId="270CF7F4" w14:textId="77777777" w:rsidR="00EA35E2" w:rsidRDefault="00EA35E2"/>
    <w:p w14:paraId="37911B71" w14:textId="77777777" w:rsidR="00EA35E2" w:rsidRDefault="00EA35E2"/>
    <w:p w14:paraId="54D682AF" w14:textId="77777777" w:rsidR="00EA35E2" w:rsidRDefault="00EA35E2"/>
    <w:p w14:paraId="44605C19" w14:textId="77777777" w:rsidR="00EA35E2" w:rsidRDefault="00EA35E2"/>
    <w:p w14:paraId="3FBA13D5" w14:textId="77777777" w:rsidR="00EA35E2" w:rsidRDefault="00EA35E2"/>
    <w:p w14:paraId="6097A9AB" w14:textId="77777777" w:rsidR="00EA35E2" w:rsidRDefault="00EA35E2"/>
    <w:p w14:paraId="3554F66A" w14:textId="77777777" w:rsidR="00EA35E2" w:rsidRDefault="00EA35E2"/>
    <w:p w14:paraId="177E0C90" w14:textId="77777777" w:rsidR="00EA35E2" w:rsidRDefault="00EA35E2"/>
    <w:p w14:paraId="59B4B1CC" w14:textId="77777777" w:rsidR="00EA35E2" w:rsidRDefault="00EA35E2"/>
    <w:p w14:paraId="0415D5E0" w14:textId="77777777" w:rsidR="00EA35E2" w:rsidRDefault="00EA35E2"/>
    <w:p w14:paraId="54BAA207" w14:textId="77777777" w:rsidR="00EA35E2" w:rsidRDefault="00EA35E2"/>
    <w:p w14:paraId="16E6D477" w14:textId="77777777" w:rsidR="00EA35E2" w:rsidRDefault="00EA35E2"/>
    <w:p w14:paraId="30719E9E" w14:textId="77777777" w:rsidR="00EA35E2" w:rsidRDefault="00EA35E2"/>
    <w:p w14:paraId="11DECE85" w14:textId="77777777" w:rsidR="00EA35E2" w:rsidRDefault="00EA35E2"/>
    <w:p w14:paraId="2BA583DB" w14:textId="77777777" w:rsidR="00EA35E2" w:rsidRDefault="00EA35E2"/>
    <w:p w14:paraId="07C0439A" w14:textId="77777777" w:rsidR="00EA35E2" w:rsidRDefault="00EA35E2"/>
    <w:p w14:paraId="75EE12A8" w14:textId="77777777" w:rsidR="00EA35E2" w:rsidRDefault="00EA35E2"/>
    <w:p w14:paraId="494E9B36" w14:textId="77777777" w:rsidR="00EA35E2" w:rsidRDefault="00EA35E2"/>
    <w:p w14:paraId="67A53AE9" w14:textId="77777777" w:rsidR="00EA35E2" w:rsidRDefault="00EA35E2"/>
    <w:p w14:paraId="48D1E3BF" w14:textId="77777777" w:rsidR="00EA35E2" w:rsidRDefault="00EA35E2"/>
    <w:p w14:paraId="371AEDD4" w14:textId="77777777" w:rsidR="00EA35E2" w:rsidRDefault="00EA35E2"/>
    <w:p w14:paraId="1F22B6E2" w14:textId="77777777" w:rsidR="00EA35E2" w:rsidRDefault="00EA35E2"/>
    <w:p w14:paraId="11CEBFEA" w14:textId="77777777" w:rsidR="00EA35E2" w:rsidRDefault="00EA35E2"/>
    <w:p w14:paraId="43A5363F" w14:textId="77777777" w:rsidR="00EA35E2" w:rsidRDefault="00EA35E2"/>
    <w:p w14:paraId="341ED83E" w14:textId="77777777" w:rsidR="00EA35E2" w:rsidRDefault="00EA35E2"/>
    <w:p w14:paraId="1E5A95B2" w14:textId="77777777" w:rsidR="00EA35E2" w:rsidRDefault="00EA35E2"/>
    <w:p w14:paraId="142D98F8" w14:textId="77777777" w:rsidR="00EA35E2" w:rsidRDefault="00EA35E2"/>
    <w:p w14:paraId="34522AA0" w14:textId="77777777" w:rsidR="00EA35E2" w:rsidRDefault="00EA35E2"/>
    <w:p w14:paraId="4F3A0F5F" w14:textId="77777777" w:rsidR="00EA35E2" w:rsidRDefault="00EA35E2"/>
    <w:p w14:paraId="016C81CA" w14:textId="77777777" w:rsidR="00EA35E2" w:rsidRDefault="00EA35E2"/>
    <w:p w14:paraId="3ABBC06E" w14:textId="77777777" w:rsidR="00EA35E2" w:rsidRDefault="00EA35E2"/>
    <w:p w14:paraId="4FD20F95" w14:textId="77777777" w:rsidR="00EA35E2" w:rsidRDefault="00EA35E2"/>
    <w:p w14:paraId="48ACA158" w14:textId="77777777" w:rsidR="00EA35E2" w:rsidRDefault="00EA35E2"/>
    <w:p w14:paraId="21B67B1F" w14:textId="77777777" w:rsidR="00EA35E2" w:rsidRDefault="00EA35E2"/>
    <w:p w14:paraId="709E190B" w14:textId="77777777" w:rsidR="00EA35E2" w:rsidRDefault="00EA35E2"/>
    <w:p w14:paraId="7C33B174" w14:textId="77777777" w:rsidR="00EA35E2" w:rsidRDefault="00EA35E2"/>
    <w:p w14:paraId="662BB616" w14:textId="77777777" w:rsidR="00EA35E2" w:rsidRDefault="00EA35E2"/>
    <w:p w14:paraId="35F54914" w14:textId="77777777" w:rsidR="00EA35E2" w:rsidRDefault="00EA35E2"/>
    <w:p w14:paraId="1E014B00" w14:textId="77777777" w:rsidR="00EA35E2" w:rsidRDefault="00EA35E2"/>
    <w:p w14:paraId="32A70476" w14:textId="77777777" w:rsidR="00EA35E2" w:rsidRDefault="00EA35E2"/>
    <w:p w14:paraId="4C62E4F4" w14:textId="77777777" w:rsidR="00EA35E2" w:rsidRDefault="00EA35E2"/>
    <w:p w14:paraId="08F6466D" w14:textId="77777777" w:rsidR="00EA35E2" w:rsidRDefault="00EA35E2"/>
    <w:p w14:paraId="6AF878A5" w14:textId="77777777" w:rsidR="00EA35E2" w:rsidRDefault="00EA35E2"/>
    <w:p w14:paraId="593942DB" w14:textId="77777777" w:rsidR="00EA35E2" w:rsidRDefault="00EA35E2"/>
    <w:p w14:paraId="04C6C193" w14:textId="77777777" w:rsidR="00EA35E2" w:rsidRDefault="00EA35E2"/>
    <w:p w14:paraId="57FCDB19" w14:textId="77777777" w:rsidR="00EA35E2" w:rsidRDefault="00EA35E2"/>
    <w:p w14:paraId="1A6E3EDA" w14:textId="77777777" w:rsidR="00EA35E2" w:rsidRDefault="00EA35E2"/>
    <w:p w14:paraId="126DF2D6" w14:textId="77777777" w:rsidR="00EA35E2" w:rsidRDefault="00EA35E2"/>
    <w:p w14:paraId="1F09B3B7" w14:textId="77777777" w:rsidR="00EA35E2" w:rsidRDefault="00FF09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8B87A6" wp14:editId="73DFB661">
                <wp:simplePos x="0" y="0"/>
                <wp:positionH relativeFrom="column">
                  <wp:posOffset>866140</wp:posOffset>
                </wp:positionH>
                <wp:positionV relativeFrom="paragraph">
                  <wp:posOffset>4424680</wp:posOffset>
                </wp:positionV>
                <wp:extent cx="5487670" cy="5380355"/>
                <wp:effectExtent l="0" t="0" r="17780" b="1079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7565" y="1576705"/>
                          <a:ext cx="5487670" cy="538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740D9" w14:textId="77777777" w:rsidR="00EA35E2" w:rsidRDefault="00FF0969">
                            <w:pPr>
                              <w:ind w:firstLineChars="200" w:firstLine="640"/>
                              <w:jc w:val="left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工作概述，类似于述职报告，基本包含以下内容，不同的职位写的角度不一样，主管要概括整个部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，个人仅针对自己工作内容：组织规划及工作职责定义；现有工作状况及成果报告；未来工作发展规划；工作心得及建议（或需协助事项）。</w:t>
                            </w:r>
                          </w:p>
                          <w:p w14:paraId="449F734A" w14:textId="77777777" w:rsidR="00EA35E2" w:rsidRDefault="00EA35E2">
                            <w:pPr>
                              <w:ind w:firstLineChars="200" w:firstLine="640"/>
                              <w:jc w:val="left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</w:p>
                          <w:p w14:paraId="3416A909" w14:textId="77777777" w:rsidR="00EA35E2" w:rsidRDefault="00EA35E2">
                            <w:pPr>
                              <w:ind w:firstLineChars="200" w:firstLine="640"/>
                              <w:jc w:val="left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68.2pt;margin-top:348.4pt;height:423.65pt;width:432.1pt;z-index:251639808;mso-width-relative:page;mso-height-relative:page;" fillcolor="#FFFFFF [3201]" filled="t" stroked="f" coordsize="21600,21600" o:gfxdata="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fjQIjU&#10;AAAADQEAAA8AAAAAAAAAAQAgAAAAIgAAAGRycy9kb3ducmV2LnhtbFBLAQIUABQAAAAIAIdO4kDK&#10;ljWrXQIAAJ0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40" w:firstLineChars="200"/>
                        <w:jc w:val="left"/>
                        <w:rPr>
                          <w:rFonts w:ascii="微软雅黑" w:hAnsi="微软雅黑" w:eastAsia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32"/>
                          <w:szCs w:val="32"/>
                        </w:rPr>
                        <w:t>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</w:t>
                      </w:r>
                    </w:p>
                    <w:p>
                      <w:pPr>
                        <w:ind w:firstLine="640" w:firstLineChars="200"/>
                        <w:jc w:val="left"/>
                        <w:rPr>
                          <w:rFonts w:ascii="微软雅黑" w:hAnsi="微软雅黑" w:eastAsia="微软雅黑" w:cs="微软雅黑"/>
                          <w:sz w:val="32"/>
                          <w:szCs w:val="32"/>
                        </w:rPr>
                      </w:pPr>
                    </w:p>
                    <w:p>
                      <w:pPr>
                        <w:ind w:firstLine="640" w:firstLineChars="200"/>
                        <w:jc w:val="left"/>
                        <w:rPr>
                          <w:rFonts w:ascii="微软雅黑" w:hAnsi="微软雅黑" w:eastAsia="微软雅黑" w:cs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864A797" wp14:editId="787E2B89">
                <wp:simplePos x="0" y="0"/>
                <wp:positionH relativeFrom="column">
                  <wp:posOffset>1518920</wp:posOffset>
                </wp:positionH>
                <wp:positionV relativeFrom="paragraph">
                  <wp:posOffset>2710815</wp:posOffset>
                </wp:positionV>
                <wp:extent cx="2142490" cy="121793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6570" y="2806065"/>
                          <a:ext cx="2142490" cy="121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C4F8F" w14:textId="77777777" w:rsidR="00EA35E2" w:rsidRDefault="00FF0969">
                            <w:pPr>
                              <w:ind w:firstLineChars="300" w:firstLine="720"/>
                              <w:rPr>
                                <w:color w:val="404040" w:themeColor="text1" w:themeTint="B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24"/>
                                <w:szCs w:val="32"/>
                              </w:rPr>
                              <w:t>一年来，综合部在工作取得了不少的成绩，在全部门员工的共同努力下取得了先进基层党组织荣誉称号。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19.6pt;margin-top:213.45pt;height:95.9pt;width:168.7pt;z-index:251644928;mso-width-relative:page;mso-height-relative:page;" filled="f" stroked="f" coordsize="21600,21600" o:gfxdata="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wSTJ5dwAAAALAQAADwAA&#10;AAAAAAABACAAAAAiAAAAZHJzL2Rvd25yZXYueG1sUEsBAhQAFAAAAAgAh07iQEz3/EZLAgAAdQQA&#10;AA4AAAAAAAAAAQAgAAAAKw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720" w:firstLineChars="300"/>
                        <w:rPr>
                          <w:color w:val="404040" w:themeColor="text1" w:themeTint="BF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一年来，综合部在工作取得了不少的成绩，在全部门员工的共同努力下取得了先进基层党组织荣誉称号。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B592540" wp14:editId="45F6D31A">
                <wp:simplePos x="0" y="0"/>
                <wp:positionH relativeFrom="column">
                  <wp:posOffset>1404620</wp:posOffset>
                </wp:positionH>
                <wp:positionV relativeFrom="paragraph">
                  <wp:posOffset>2539365</wp:posOffset>
                </wp:positionV>
                <wp:extent cx="2333625" cy="1533525"/>
                <wp:effectExtent l="0" t="0" r="9525" b="952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04620" y="2529840"/>
                          <a:ext cx="2333625" cy="153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0.6pt;margin-top:199.95pt;height:120.75pt;width:183.75pt;z-index:251642880;v-text-anchor:middle;mso-width-relative:page;mso-height-relative:page;" fillcolor="#A6A6A6 [2092]" filled="t" stroked="f" coordsize="21600,21600" o:gfxdata="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1sQRYtgAAAALAQAA&#10;DwAAAAAAAAABACAAAAAiAAAAZHJzL2Rvd25yZXYueG1sUEsBAhQAFAAAAAgAh07iQMmbE3aLAgAA&#10;/AQAAA4AAAAAAAAAAQAgAAAAJw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2880" behindDoc="1" locked="0" layoutInCell="1" allowOverlap="1" wp14:anchorId="290D77E5" wp14:editId="04BD51CE">
            <wp:simplePos x="0" y="0"/>
            <wp:positionH relativeFrom="column">
              <wp:posOffset>3721100</wp:posOffset>
            </wp:positionH>
            <wp:positionV relativeFrom="page">
              <wp:posOffset>2537460</wp:posOffset>
            </wp:positionV>
            <wp:extent cx="2262505" cy="1519555"/>
            <wp:effectExtent l="0" t="0" r="4445" b="4445"/>
            <wp:wrapNone/>
            <wp:docPr id="73" name="图片 73" descr="t01623562ba5be12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t01623562ba5be123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DF7F57E" wp14:editId="5C91E2AD">
                <wp:simplePos x="0" y="0"/>
                <wp:positionH relativeFrom="margin">
                  <wp:posOffset>1138555</wp:posOffset>
                </wp:positionH>
                <wp:positionV relativeFrom="paragraph">
                  <wp:posOffset>1548130</wp:posOffset>
                </wp:positionV>
                <wp:extent cx="2544445" cy="630555"/>
                <wp:effectExtent l="0" t="0" r="0" b="0"/>
                <wp:wrapNone/>
                <wp:docPr id="45" name="文本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46D768" w14:textId="77777777" w:rsidR="00EA35E2" w:rsidRDefault="00FF0969">
                            <w:pPr>
                              <w:pStyle w:val="a3"/>
                              <w:textAlignment w:val="baseline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</w:rPr>
                              <w:t>年度工作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  <w:t>概述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9.65pt;margin-top:121.9pt;height:49.65pt;width:200.35pt;mso-position-horizontal-relative:margin;z-index:251640832;mso-width-relative:page;mso-height-relative:page;" filled="f" stroked="f" coordsize="21600,21600" o:gfxdata="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RPEt9gA&#10;AAALAQAADwAAAAAAAAABACAAAAAiAAAAZHJzL2Rvd25yZXYueG1sUEsBAhQAFAAAAAgAh07iQNC/&#10;SCvmAQAAuAMAAA4AAAAAAAAAAQAgAAAAJw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textAlignment w:val="baseline"/>
                        <w:rPr>
                          <w:rFonts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年度工作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概述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3B1E315" wp14:editId="3A618D79">
                <wp:simplePos x="0" y="0"/>
                <wp:positionH relativeFrom="column">
                  <wp:posOffset>570865</wp:posOffset>
                </wp:positionH>
                <wp:positionV relativeFrom="paragraph">
                  <wp:posOffset>1670685</wp:posOffset>
                </wp:positionV>
                <wp:extent cx="448310" cy="448310"/>
                <wp:effectExtent l="0" t="0" r="8890" b="889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448310"/>
                          <a:chOff x="5213" y="54277"/>
                          <a:chExt cx="706" cy="706"/>
                        </a:xfrm>
                      </wpg:grpSpPr>
                      <wps:wsp>
                        <wps:cNvPr id="168" name="圆角矩形"/>
                        <wps:cNvSpPr/>
                        <wps:spPr>
                          <a:xfrm>
                            <a:off x="5213" y="54277"/>
                            <a:ext cx="706" cy="706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0" name="秒表"/>
                        <wps:cNvSpPr/>
                        <wps:spPr bwMode="auto">
                          <a:xfrm>
                            <a:off x="5356" y="54373"/>
                            <a:ext cx="435" cy="480"/>
                          </a:xfrm>
                          <a:custGeom>
                            <a:avLst/>
                            <a:gdLst>
                              <a:gd name="T0" fmla="*/ 1234903 w 2578"/>
                              <a:gd name="T1" fmla="*/ 1800397 h 2775"/>
                              <a:gd name="T2" fmla="*/ 1186284 w 2578"/>
                              <a:gd name="T3" fmla="*/ 928421 h 2775"/>
                              <a:gd name="T4" fmla="*/ 1119515 w 2578"/>
                              <a:gd name="T5" fmla="*/ 829156 h 2775"/>
                              <a:gd name="T6" fmla="*/ 1329546 w 2578"/>
                              <a:gd name="T7" fmla="*/ 753896 h 2775"/>
                              <a:gd name="T8" fmla="*/ 1265370 w 2578"/>
                              <a:gd name="T9" fmla="*/ 829156 h 2775"/>
                              <a:gd name="T10" fmla="*/ 1498089 w 2578"/>
                              <a:gd name="T11" fmla="*/ 1015359 h 2775"/>
                              <a:gd name="T12" fmla="*/ 1669225 w 2578"/>
                              <a:gd name="T13" fmla="*/ 1012764 h 2775"/>
                              <a:gd name="T14" fmla="*/ 1671170 w 2578"/>
                              <a:gd name="T15" fmla="*/ 1363111 h 2775"/>
                              <a:gd name="T16" fmla="*/ 877721 w 2578"/>
                              <a:gd name="T17" fmla="*/ 1363111 h 2775"/>
                              <a:gd name="T18" fmla="*/ 1592084 w 2578"/>
                              <a:gd name="T19" fmla="*/ 1363111 h 2775"/>
                              <a:gd name="T20" fmla="*/ 1265370 w 2578"/>
                              <a:gd name="T21" fmla="*/ 1431883 h 2775"/>
                              <a:gd name="T22" fmla="*/ 1195360 w 2578"/>
                              <a:gd name="T23" fmla="*/ 1479245 h 2775"/>
                              <a:gd name="T24" fmla="*/ 1155817 w 2578"/>
                              <a:gd name="T25" fmla="*/ 1363111 h 2775"/>
                              <a:gd name="T26" fmla="*/ 1197953 w 2578"/>
                              <a:gd name="T27" fmla="*/ 1118517 h 2775"/>
                              <a:gd name="T28" fmla="*/ 1265370 w 2578"/>
                              <a:gd name="T29" fmla="*/ 1294988 h 2775"/>
                              <a:gd name="T30" fmla="*/ 1265370 w 2578"/>
                              <a:gd name="T31" fmla="*/ 1431883 h 2775"/>
                              <a:gd name="T32" fmla="*/ 726032 w 2578"/>
                              <a:gd name="T33" fmla="*/ 1115922 h 2775"/>
                              <a:gd name="T34" fmla="*/ 269669 w 2578"/>
                              <a:gd name="T35" fmla="*/ 1223621 h 2775"/>
                              <a:gd name="T36" fmla="*/ 269669 w 2578"/>
                              <a:gd name="T37" fmla="*/ 1115922 h 2775"/>
                              <a:gd name="T38" fmla="*/ 269669 w 2578"/>
                              <a:gd name="T39" fmla="*/ 1043906 h 2775"/>
                              <a:gd name="T40" fmla="*/ 269669 w 2578"/>
                              <a:gd name="T41" fmla="*/ 935558 h 2775"/>
                              <a:gd name="T42" fmla="*/ 768168 w 2578"/>
                              <a:gd name="T43" fmla="*/ 1043906 h 2775"/>
                              <a:gd name="T44" fmla="*/ 215865 w 2578"/>
                              <a:gd name="T45" fmla="*/ 629977 h 2775"/>
                              <a:gd name="T46" fmla="*/ 989219 w 2578"/>
                              <a:gd name="T47" fmla="*/ 576127 h 2775"/>
                              <a:gd name="T48" fmla="*/ 989219 w 2578"/>
                              <a:gd name="T49" fmla="*/ 683826 h 2775"/>
                              <a:gd name="T50" fmla="*/ 269669 w 2578"/>
                              <a:gd name="T51" fmla="*/ 864191 h 2775"/>
                              <a:gd name="T52" fmla="*/ 269669 w 2578"/>
                              <a:gd name="T53" fmla="*/ 755842 h 2775"/>
                              <a:gd name="T54" fmla="*/ 1007369 w 2578"/>
                              <a:gd name="T55" fmla="*/ 759086 h 2775"/>
                              <a:gd name="T56" fmla="*/ 978847 w 2578"/>
                              <a:gd name="T57" fmla="*/ 864191 h 2775"/>
                              <a:gd name="T58" fmla="*/ 1151279 w 2578"/>
                              <a:gd name="T59" fmla="*/ 467779 h 2775"/>
                              <a:gd name="T60" fmla="*/ 969123 w 2578"/>
                              <a:gd name="T61" fmla="*/ 288064 h 2775"/>
                              <a:gd name="T62" fmla="*/ 845309 w 2578"/>
                              <a:gd name="T63" fmla="*/ 432095 h 2775"/>
                              <a:gd name="T64" fmla="*/ 287820 w 2578"/>
                              <a:gd name="T65" fmla="*/ 305581 h 2775"/>
                              <a:gd name="T66" fmla="*/ 287820 w 2578"/>
                              <a:gd name="T67" fmla="*/ 288064 h 2775"/>
                              <a:gd name="T68" fmla="*/ 107608 w 2578"/>
                              <a:gd name="T69" fmla="*/ 1511685 h 2775"/>
                              <a:gd name="T70" fmla="*/ 790856 w 2578"/>
                              <a:gd name="T71" fmla="*/ 1692049 h 2775"/>
                              <a:gd name="T72" fmla="*/ 215865 w 2578"/>
                              <a:gd name="T73" fmla="*/ 1799748 h 2775"/>
                              <a:gd name="T74" fmla="*/ 0 w 2578"/>
                              <a:gd name="T75" fmla="*/ 395763 h 2775"/>
                              <a:gd name="T76" fmla="*/ 325418 w 2578"/>
                              <a:gd name="T77" fmla="*/ 216048 h 2775"/>
                              <a:gd name="T78" fmla="*/ 429137 w 2578"/>
                              <a:gd name="T79" fmla="*/ 179715 h 2775"/>
                              <a:gd name="T80" fmla="*/ 825213 w 2578"/>
                              <a:gd name="T81" fmla="*/ 179715 h 2775"/>
                              <a:gd name="T82" fmla="*/ 933470 w 2578"/>
                              <a:gd name="T83" fmla="*/ 216048 h 2775"/>
                              <a:gd name="T84" fmla="*/ 1258888 w 2578"/>
                              <a:gd name="T85" fmla="*/ 395763 h 2775"/>
                              <a:gd name="T86" fmla="*/ 1151279 w 2578"/>
                              <a:gd name="T87" fmla="*/ 719510 h 2775"/>
                              <a:gd name="T88" fmla="*/ 627499 w 2578"/>
                              <a:gd name="T89" fmla="*/ 97968 h 2775"/>
                              <a:gd name="T90" fmla="*/ 627499 w 2578"/>
                              <a:gd name="T91" fmla="*/ 302337 h 2775"/>
                              <a:gd name="T92" fmla="*/ 627499 w 2578"/>
                              <a:gd name="T93" fmla="*/ 97968 h 277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78" h="2775">
                                <a:moveTo>
                                  <a:pt x="2578" y="2101"/>
                                </a:moveTo>
                                <a:cubicBezTo>
                                  <a:pt x="2578" y="2473"/>
                                  <a:pt x="2277" y="2775"/>
                                  <a:pt x="1905" y="2775"/>
                                </a:cubicBezTo>
                                <a:cubicBezTo>
                                  <a:pt x="1533" y="2775"/>
                                  <a:pt x="1232" y="2473"/>
                                  <a:pt x="1232" y="2101"/>
                                </a:cubicBezTo>
                                <a:cubicBezTo>
                                  <a:pt x="1232" y="1750"/>
                                  <a:pt x="1487" y="1462"/>
                                  <a:pt x="1830" y="1431"/>
                                </a:cubicBezTo>
                                <a:cubicBezTo>
                                  <a:pt x="1830" y="1278"/>
                                  <a:pt x="1830" y="1278"/>
                                  <a:pt x="1830" y="1278"/>
                                </a:cubicBezTo>
                                <a:cubicBezTo>
                                  <a:pt x="1727" y="1278"/>
                                  <a:pt x="1727" y="1278"/>
                                  <a:pt x="1727" y="1278"/>
                                </a:cubicBezTo>
                                <a:cubicBezTo>
                                  <a:pt x="1727" y="1162"/>
                                  <a:pt x="1727" y="1162"/>
                                  <a:pt x="1727" y="1162"/>
                                </a:cubicBezTo>
                                <a:cubicBezTo>
                                  <a:pt x="2051" y="1162"/>
                                  <a:pt x="2051" y="1162"/>
                                  <a:pt x="2051" y="1162"/>
                                </a:cubicBezTo>
                                <a:cubicBezTo>
                                  <a:pt x="2051" y="1278"/>
                                  <a:pt x="2051" y="1278"/>
                                  <a:pt x="2051" y="1278"/>
                                </a:cubicBezTo>
                                <a:cubicBezTo>
                                  <a:pt x="1952" y="1278"/>
                                  <a:pt x="1952" y="1278"/>
                                  <a:pt x="1952" y="1278"/>
                                </a:cubicBezTo>
                                <a:cubicBezTo>
                                  <a:pt x="1952" y="1431"/>
                                  <a:pt x="1952" y="1431"/>
                                  <a:pt x="1952" y="1431"/>
                                </a:cubicBezTo>
                                <a:cubicBezTo>
                                  <a:pt x="2081" y="1443"/>
                                  <a:pt x="2214" y="1491"/>
                                  <a:pt x="2311" y="1565"/>
                                </a:cubicBezTo>
                                <a:cubicBezTo>
                                  <a:pt x="2445" y="1431"/>
                                  <a:pt x="2445" y="1431"/>
                                  <a:pt x="2445" y="1431"/>
                                </a:cubicBezTo>
                                <a:cubicBezTo>
                                  <a:pt x="2575" y="1561"/>
                                  <a:pt x="2575" y="1561"/>
                                  <a:pt x="2575" y="1561"/>
                                </a:cubicBezTo>
                                <a:cubicBezTo>
                                  <a:pt x="2441" y="1695"/>
                                  <a:pt x="2441" y="1695"/>
                                  <a:pt x="2441" y="1695"/>
                                </a:cubicBezTo>
                                <a:cubicBezTo>
                                  <a:pt x="2527" y="1808"/>
                                  <a:pt x="2578" y="1949"/>
                                  <a:pt x="2578" y="2101"/>
                                </a:cubicBezTo>
                                <a:close/>
                                <a:moveTo>
                                  <a:pt x="1905" y="1550"/>
                                </a:moveTo>
                                <a:cubicBezTo>
                                  <a:pt x="1601" y="1550"/>
                                  <a:pt x="1354" y="1798"/>
                                  <a:pt x="1354" y="2101"/>
                                </a:cubicBezTo>
                                <a:cubicBezTo>
                                  <a:pt x="1354" y="2405"/>
                                  <a:pt x="1601" y="2652"/>
                                  <a:pt x="1905" y="2652"/>
                                </a:cubicBezTo>
                                <a:cubicBezTo>
                                  <a:pt x="2209" y="2652"/>
                                  <a:pt x="2456" y="2405"/>
                                  <a:pt x="2456" y="2101"/>
                                </a:cubicBezTo>
                                <a:cubicBezTo>
                                  <a:pt x="2456" y="1798"/>
                                  <a:pt x="2209" y="1550"/>
                                  <a:pt x="1905" y="1550"/>
                                </a:cubicBezTo>
                                <a:close/>
                                <a:moveTo>
                                  <a:pt x="1952" y="2207"/>
                                </a:moveTo>
                                <a:cubicBezTo>
                                  <a:pt x="1952" y="2280"/>
                                  <a:pt x="1952" y="2280"/>
                                  <a:pt x="1952" y="2280"/>
                                </a:cubicBezTo>
                                <a:cubicBezTo>
                                  <a:pt x="1844" y="2280"/>
                                  <a:pt x="1844" y="2280"/>
                                  <a:pt x="1844" y="2280"/>
                                </a:cubicBezTo>
                                <a:cubicBezTo>
                                  <a:pt x="1844" y="2207"/>
                                  <a:pt x="1844" y="2207"/>
                                  <a:pt x="1844" y="2207"/>
                                </a:cubicBezTo>
                                <a:cubicBezTo>
                                  <a:pt x="1807" y="2186"/>
                                  <a:pt x="1783" y="2147"/>
                                  <a:pt x="1783" y="2101"/>
                                </a:cubicBezTo>
                                <a:cubicBezTo>
                                  <a:pt x="1783" y="2056"/>
                                  <a:pt x="1812" y="2017"/>
                                  <a:pt x="1848" y="1996"/>
                                </a:cubicBezTo>
                                <a:cubicBezTo>
                                  <a:pt x="1848" y="1724"/>
                                  <a:pt x="1848" y="1724"/>
                                  <a:pt x="1848" y="1724"/>
                                </a:cubicBezTo>
                                <a:cubicBezTo>
                                  <a:pt x="1952" y="1724"/>
                                  <a:pt x="1952" y="1724"/>
                                  <a:pt x="1952" y="1724"/>
                                </a:cubicBezTo>
                                <a:cubicBezTo>
                                  <a:pt x="1952" y="1996"/>
                                  <a:pt x="1952" y="1996"/>
                                  <a:pt x="1952" y="1996"/>
                                </a:cubicBezTo>
                                <a:cubicBezTo>
                                  <a:pt x="1989" y="2017"/>
                                  <a:pt x="2027" y="2056"/>
                                  <a:pt x="2027" y="2101"/>
                                </a:cubicBezTo>
                                <a:cubicBezTo>
                                  <a:pt x="2027" y="2147"/>
                                  <a:pt x="1989" y="2186"/>
                                  <a:pt x="1952" y="2207"/>
                                </a:cubicBezTo>
                                <a:close/>
                                <a:moveTo>
                                  <a:pt x="416" y="1720"/>
                                </a:moveTo>
                                <a:cubicBezTo>
                                  <a:pt x="1120" y="1720"/>
                                  <a:pt x="1120" y="1720"/>
                                  <a:pt x="1120" y="1720"/>
                                </a:cubicBezTo>
                                <a:cubicBezTo>
                                  <a:pt x="1094" y="1773"/>
                                  <a:pt x="1074" y="1828"/>
                                  <a:pt x="1060" y="1886"/>
                                </a:cubicBezTo>
                                <a:cubicBezTo>
                                  <a:pt x="416" y="1886"/>
                                  <a:pt x="416" y="1886"/>
                                  <a:pt x="416" y="1886"/>
                                </a:cubicBezTo>
                                <a:cubicBezTo>
                                  <a:pt x="370" y="1886"/>
                                  <a:pt x="333" y="1849"/>
                                  <a:pt x="333" y="1803"/>
                                </a:cubicBezTo>
                                <a:cubicBezTo>
                                  <a:pt x="333" y="1757"/>
                                  <a:pt x="370" y="1720"/>
                                  <a:pt x="416" y="1720"/>
                                </a:cubicBezTo>
                                <a:close/>
                                <a:moveTo>
                                  <a:pt x="1185" y="1609"/>
                                </a:moveTo>
                                <a:cubicBezTo>
                                  <a:pt x="416" y="1609"/>
                                  <a:pt x="416" y="1609"/>
                                  <a:pt x="416" y="1609"/>
                                </a:cubicBezTo>
                                <a:cubicBezTo>
                                  <a:pt x="370" y="1609"/>
                                  <a:pt x="333" y="1572"/>
                                  <a:pt x="333" y="1526"/>
                                </a:cubicBezTo>
                                <a:cubicBezTo>
                                  <a:pt x="333" y="1480"/>
                                  <a:pt x="370" y="1442"/>
                                  <a:pt x="416" y="1442"/>
                                </a:cubicBezTo>
                                <a:cubicBezTo>
                                  <a:pt x="1338" y="1442"/>
                                  <a:pt x="1338" y="1442"/>
                                  <a:pt x="1338" y="1442"/>
                                </a:cubicBezTo>
                                <a:cubicBezTo>
                                  <a:pt x="1279" y="1491"/>
                                  <a:pt x="1228" y="1547"/>
                                  <a:pt x="1185" y="1609"/>
                                </a:cubicBezTo>
                                <a:close/>
                                <a:moveTo>
                                  <a:pt x="416" y="1054"/>
                                </a:moveTo>
                                <a:cubicBezTo>
                                  <a:pt x="370" y="1054"/>
                                  <a:pt x="333" y="1017"/>
                                  <a:pt x="333" y="971"/>
                                </a:cubicBezTo>
                                <a:cubicBezTo>
                                  <a:pt x="333" y="925"/>
                                  <a:pt x="370" y="888"/>
                                  <a:pt x="416" y="888"/>
                                </a:cubicBezTo>
                                <a:cubicBezTo>
                                  <a:pt x="1526" y="888"/>
                                  <a:pt x="1526" y="888"/>
                                  <a:pt x="1526" y="888"/>
                                </a:cubicBezTo>
                                <a:cubicBezTo>
                                  <a:pt x="1572" y="888"/>
                                  <a:pt x="1609" y="925"/>
                                  <a:pt x="1609" y="971"/>
                                </a:cubicBezTo>
                                <a:cubicBezTo>
                                  <a:pt x="1609" y="1017"/>
                                  <a:pt x="1572" y="1054"/>
                                  <a:pt x="1526" y="1054"/>
                                </a:cubicBezTo>
                                <a:lnTo>
                                  <a:pt x="416" y="1054"/>
                                </a:lnTo>
                                <a:close/>
                                <a:moveTo>
                                  <a:pt x="416" y="1332"/>
                                </a:moveTo>
                                <a:cubicBezTo>
                                  <a:pt x="370" y="1332"/>
                                  <a:pt x="333" y="1294"/>
                                  <a:pt x="333" y="1248"/>
                                </a:cubicBezTo>
                                <a:cubicBezTo>
                                  <a:pt x="333" y="1202"/>
                                  <a:pt x="370" y="1165"/>
                                  <a:pt x="416" y="1165"/>
                                </a:cubicBezTo>
                                <a:cubicBezTo>
                                  <a:pt x="1526" y="1165"/>
                                  <a:pt x="1526" y="1165"/>
                                  <a:pt x="1526" y="1165"/>
                                </a:cubicBezTo>
                                <a:cubicBezTo>
                                  <a:pt x="1536" y="1165"/>
                                  <a:pt x="1545" y="1168"/>
                                  <a:pt x="1554" y="1170"/>
                                </a:cubicBezTo>
                                <a:cubicBezTo>
                                  <a:pt x="1554" y="1311"/>
                                  <a:pt x="1554" y="1311"/>
                                  <a:pt x="1554" y="1311"/>
                                </a:cubicBezTo>
                                <a:cubicBezTo>
                                  <a:pt x="1539" y="1318"/>
                                  <a:pt x="1525" y="1324"/>
                                  <a:pt x="1510" y="1332"/>
                                </a:cubicBezTo>
                                <a:lnTo>
                                  <a:pt x="416" y="1332"/>
                                </a:lnTo>
                                <a:close/>
                                <a:moveTo>
                                  <a:pt x="1776" y="721"/>
                                </a:moveTo>
                                <a:cubicBezTo>
                                  <a:pt x="1776" y="568"/>
                                  <a:pt x="1651" y="444"/>
                                  <a:pt x="1498" y="444"/>
                                </a:cubicBezTo>
                                <a:cubicBezTo>
                                  <a:pt x="1495" y="444"/>
                                  <a:pt x="1495" y="444"/>
                                  <a:pt x="1495" y="444"/>
                                </a:cubicBezTo>
                                <a:cubicBezTo>
                                  <a:pt x="1497" y="453"/>
                                  <a:pt x="1498" y="462"/>
                                  <a:pt x="1498" y="471"/>
                                </a:cubicBezTo>
                                <a:cubicBezTo>
                                  <a:pt x="1498" y="579"/>
                                  <a:pt x="1411" y="666"/>
                                  <a:pt x="1304" y="666"/>
                                </a:cubicBezTo>
                                <a:cubicBezTo>
                                  <a:pt x="638" y="666"/>
                                  <a:pt x="638" y="666"/>
                                  <a:pt x="638" y="666"/>
                                </a:cubicBezTo>
                                <a:cubicBezTo>
                                  <a:pt x="531" y="666"/>
                                  <a:pt x="444" y="579"/>
                                  <a:pt x="444" y="471"/>
                                </a:cubicBezTo>
                                <a:cubicBezTo>
                                  <a:pt x="444" y="462"/>
                                  <a:pt x="445" y="453"/>
                                  <a:pt x="447" y="444"/>
                                </a:cubicBezTo>
                                <a:cubicBezTo>
                                  <a:pt x="444" y="444"/>
                                  <a:pt x="444" y="444"/>
                                  <a:pt x="444" y="444"/>
                                </a:cubicBezTo>
                                <a:cubicBezTo>
                                  <a:pt x="291" y="444"/>
                                  <a:pt x="166" y="568"/>
                                  <a:pt x="166" y="721"/>
                                </a:cubicBezTo>
                                <a:cubicBezTo>
                                  <a:pt x="166" y="2330"/>
                                  <a:pt x="166" y="2330"/>
                                  <a:pt x="166" y="2330"/>
                                </a:cubicBezTo>
                                <a:cubicBezTo>
                                  <a:pt x="166" y="2483"/>
                                  <a:pt x="291" y="2608"/>
                                  <a:pt x="444" y="2608"/>
                                </a:cubicBezTo>
                                <a:cubicBezTo>
                                  <a:pt x="1220" y="2608"/>
                                  <a:pt x="1220" y="2608"/>
                                  <a:pt x="1220" y="2608"/>
                                </a:cubicBezTo>
                                <a:cubicBezTo>
                                  <a:pt x="1271" y="2672"/>
                                  <a:pt x="1331" y="2728"/>
                                  <a:pt x="1398" y="2774"/>
                                </a:cubicBezTo>
                                <a:cubicBezTo>
                                  <a:pt x="333" y="2774"/>
                                  <a:pt x="333" y="2774"/>
                                  <a:pt x="333" y="2774"/>
                                </a:cubicBezTo>
                                <a:cubicBezTo>
                                  <a:pt x="180" y="2774"/>
                                  <a:pt x="0" y="2650"/>
                                  <a:pt x="0" y="2497"/>
                                </a:cubicBezTo>
                                <a:cubicBezTo>
                                  <a:pt x="0" y="610"/>
                                  <a:pt x="0" y="610"/>
                                  <a:pt x="0" y="610"/>
                                </a:cubicBezTo>
                                <a:cubicBezTo>
                                  <a:pt x="0" y="457"/>
                                  <a:pt x="180" y="333"/>
                                  <a:pt x="333" y="333"/>
                                </a:cubicBezTo>
                                <a:cubicBezTo>
                                  <a:pt x="502" y="333"/>
                                  <a:pt x="502" y="333"/>
                                  <a:pt x="502" y="333"/>
                                </a:cubicBezTo>
                                <a:cubicBezTo>
                                  <a:pt x="537" y="298"/>
                                  <a:pt x="585" y="277"/>
                                  <a:pt x="638" y="277"/>
                                </a:cubicBezTo>
                                <a:cubicBezTo>
                                  <a:pt x="662" y="277"/>
                                  <a:pt x="662" y="277"/>
                                  <a:pt x="662" y="277"/>
                                </a:cubicBezTo>
                                <a:cubicBezTo>
                                  <a:pt x="678" y="122"/>
                                  <a:pt x="808" y="0"/>
                                  <a:pt x="968" y="0"/>
                                </a:cubicBezTo>
                                <a:cubicBezTo>
                                  <a:pt x="1127" y="0"/>
                                  <a:pt x="1257" y="122"/>
                                  <a:pt x="1273" y="277"/>
                                </a:cubicBezTo>
                                <a:cubicBezTo>
                                  <a:pt x="1304" y="277"/>
                                  <a:pt x="1304" y="277"/>
                                  <a:pt x="1304" y="277"/>
                                </a:cubicBezTo>
                                <a:cubicBezTo>
                                  <a:pt x="1357" y="277"/>
                                  <a:pt x="1405" y="298"/>
                                  <a:pt x="1440" y="333"/>
                                </a:cubicBezTo>
                                <a:cubicBezTo>
                                  <a:pt x="1609" y="333"/>
                                  <a:pt x="1609" y="333"/>
                                  <a:pt x="1609" y="333"/>
                                </a:cubicBezTo>
                                <a:cubicBezTo>
                                  <a:pt x="1763" y="333"/>
                                  <a:pt x="1942" y="457"/>
                                  <a:pt x="1942" y="610"/>
                                </a:cubicBezTo>
                                <a:cubicBezTo>
                                  <a:pt x="1942" y="1109"/>
                                  <a:pt x="1942" y="1109"/>
                                  <a:pt x="1942" y="1109"/>
                                </a:cubicBezTo>
                                <a:cubicBezTo>
                                  <a:pt x="1776" y="1109"/>
                                  <a:pt x="1776" y="1109"/>
                                  <a:pt x="1776" y="1109"/>
                                </a:cubicBezTo>
                                <a:lnTo>
                                  <a:pt x="1776" y="721"/>
                                </a:lnTo>
                                <a:close/>
                                <a:moveTo>
                                  <a:pt x="968" y="151"/>
                                </a:moveTo>
                                <a:cubicBezTo>
                                  <a:pt x="881" y="151"/>
                                  <a:pt x="810" y="222"/>
                                  <a:pt x="810" y="308"/>
                                </a:cubicBezTo>
                                <a:cubicBezTo>
                                  <a:pt x="810" y="395"/>
                                  <a:pt x="881" y="466"/>
                                  <a:pt x="968" y="466"/>
                                </a:cubicBezTo>
                                <a:cubicBezTo>
                                  <a:pt x="1055" y="466"/>
                                  <a:pt x="1125" y="395"/>
                                  <a:pt x="1125" y="308"/>
                                </a:cubicBezTo>
                                <a:cubicBezTo>
                                  <a:pt x="1125" y="222"/>
                                  <a:pt x="1055" y="151"/>
                                  <a:pt x="968" y="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4.95pt;margin-top:131.55pt;height:35.3pt;width:35.3pt;z-index:251641856;mso-width-relative:page;mso-height-relative:page;" coordorigin="5213,54277" coordsize="706,706" o:gfxdata="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">
                <o:lock v:ext="edit" aspectratio="f"/>
                <v:roundrect id="圆角矩形" o:spid="_x0000_s1026" o:spt="2" style="position:absolute;left:5213;top:54277;height:706;width:706;v-text-anchor:middle;" fillcolor="#808080 [1629]" filled="t" stroked="f" coordsize="21600,21600" arcsize="0.166666666666667" o:gfxdata="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Zl9Z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秒表" o:spid="_x0000_s1026" o:spt="100" style="position:absolute;left:5356;top:54373;height:480;width:435;v-text-anchor:middle-center;" fillcolor="#FFFFFF [3212]" filled="t" stroked="f" coordsize="2578,2775" o:gfxdata="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q/1S8AAAA&#10;3QAAAA8AAAAAAAAAAQAgAAAAIgAAAGRycy9kb3ducmV2LnhtbFBLAQIUABQAAAAIAIdO4kAzLwWe&#10;OwAAADkAAAAQAAAAAAAAAAEAIAAAAAsBAABkcnMvc2hhcGV4bWwueG1sUEsFBgAAAAAGAAYAWwEA&#10;ALUDAAAAAA==&#10;" path="m2578,2101c2578,2473,2277,2775,1905,2775c1533,2775,1232,2473,1232,2101c1232,1750,1487,1462,1830,1431c1830,1278,1830,1278,1830,1278c1727,1278,1727,1278,1727,1278c1727,1162,1727,1162,1727,1162c2051,1162,2051,1162,2051,1162c2051,1278,2051,1278,2051,1278c1952,1278,1952,1278,1952,1278c1952,1431,1952,1431,1952,1431c2081,1443,2214,1491,2311,1565c2445,1431,2445,1431,2445,1431c2575,1561,2575,1561,2575,1561c2441,1695,2441,1695,2441,1695c2527,1808,2578,1949,2578,2101xm1905,1550c1601,1550,1354,1798,1354,2101c1354,2405,1601,2652,1905,2652c2209,2652,2456,2405,2456,2101c2456,1798,2209,1550,1905,1550xm1952,2207c1952,2280,1952,2280,1952,2280c1844,2280,1844,2280,1844,2280c1844,2207,1844,2207,1844,2207c1807,2186,1783,2147,1783,2101c1783,2056,1812,2017,1848,1996c1848,1724,1848,1724,1848,1724c1952,1724,1952,1724,1952,1724c1952,1996,1952,1996,1952,1996c1989,2017,2027,2056,2027,2101c2027,2147,1989,2186,1952,2207xm416,1720c1120,1720,1120,1720,1120,1720c1094,1773,1074,1828,1060,1886c416,1886,416,1886,416,1886c370,1886,333,1849,333,1803c333,1757,370,1720,416,1720xm1185,1609c416,1609,416,1609,416,1609c370,1609,333,1572,333,1526c333,1480,370,1442,416,1442c1338,1442,1338,1442,1338,1442c1279,1491,1228,1547,1185,1609xm416,1054c370,1054,333,1017,333,971c333,925,370,888,416,888c1526,888,1526,888,1526,888c1572,888,1609,925,1609,971c1609,1017,1572,1054,1526,1054l416,1054xm416,1332c370,1332,333,1294,333,1248c333,1202,370,1165,416,1165c1526,1165,1526,1165,1526,1165c1536,1165,1545,1168,1554,1170c1554,1311,1554,1311,1554,1311c1539,1318,1525,1324,1510,1332l416,1332xm1776,721c1776,568,1651,444,1498,444c1495,444,1495,444,1495,444c1497,453,1498,462,1498,471c1498,579,1411,666,1304,666c638,666,638,666,638,666c531,666,444,579,444,471c444,462,445,453,447,444c444,444,444,444,444,444c291,444,166,568,166,721c166,2330,166,2330,166,2330c166,2483,291,2608,444,2608c1220,2608,1220,2608,1220,2608c1271,2672,1331,2728,1398,2774c333,2774,333,2774,333,2774c180,2774,0,2650,0,2497c0,610,0,610,0,610c0,457,180,333,333,333c502,333,502,333,502,333c537,298,585,277,638,277c662,277,662,277,662,277c678,122,808,0,968,0c1127,0,1257,122,1273,277c1304,277,1304,277,1304,277c1357,277,1405,298,1440,333c1609,333,1609,333,1609,333c1763,333,1942,457,1942,610c1942,1109,1942,1109,1942,1109c1776,1109,1776,1109,1776,1109l1776,721xm968,151c881,151,810,222,810,308c810,395,881,466,968,466c1055,466,1125,395,1125,308c1125,222,1055,151,968,151xe">
                  <v:path o:connectlocs="208371,311420;200168,160591;188901,143421;224341,130403;213512,143421;252780,175629;281657,175180;281985,235781;148102,235781;268641,235781;213512,247677;201699,255869;195027,235781;202137,193473;213512,223997;213512,247677;122507,193024;45502,211653;45502,193024;45502,180567;45502,161826;129617,180567;36424,108968;166916,99654;166916,118283;45502,149481;45502,130740;169978,131301;165166,149481;194261,80913;163525,49827;142633,74740;48565,52857;48565,49827;18157,261480;133445,292678;36424,311307;0,68456;54909,37370;72410,31085;139242,31085;157509,37370;212419,68456;194261,124455;105881,16945;105881,52296;105881,16945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B7D2390" wp14:editId="1ACA2587">
                <wp:simplePos x="0" y="0"/>
                <wp:positionH relativeFrom="column">
                  <wp:posOffset>311150</wp:posOffset>
                </wp:positionH>
                <wp:positionV relativeFrom="paragraph">
                  <wp:posOffset>280670</wp:posOffset>
                </wp:positionV>
                <wp:extent cx="1917065" cy="783590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783590"/>
                          <a:chOff x="21256" y="749"/>
                          <a:chExt cx="3019" cy="1234"/>
                        </a:xfrm>
                      </wpg:grpSpPr>
                      <wps:wsp>
                        <wps:cNvPr id="41" name="文本框 12"/>
                        <wps:cNvSpPr txBox="1"/>
                        <wps:spPr>
                          <a:xfrm>
                            <a:off x="21256" y="749"/>
                            <a:ext cx="1878" cy="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8B2B09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eastAsia="微软雅黑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直接连接符 20"/>
                        <wps:cNvCnPr/>
                        <wps:spPr>
                          <a:xfrm>
                            <a:off x="23074" y="1230"/>
                            <a:ext cx="0" cy="48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文本框 19"/>
                        <wps:cNvSpPr txBox="1"/>
                        <wps:spPr>
                          <a:xfrm>
                            <a:off x="23284" y="1110"/>
                            <a:ext cx="991" cy="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897765" w14:textId="77777777" w:rsidR="00EA35E2" w:rsidRDefault="00FF0969">
                              <w:pPr>
                                <w:spacing w:line="28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工作总结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5pt;margin-top:22.1pt;height:61.7pt;width:150.95pt;z-index:251638784;mso-width-relative:page;mso-height-relative:page;" coordorigin="21256,749" coordsize="3019,1234" o:gfxdata="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MChJpTaAAAACQEAAA8AAAAAAAAAAQAgAAAAIgAAAGRycy9kb3du&#10;cmV2LnhtbFBLAQIUABQAAAAIAIdO4kD9Q7V1jAMAAPYIAAAOAAAAAAAAAAEAIAAAACkBAABkcnMv&#10;ZTJvRG9jLnhtbFBLBQYAAAAABgAGAFkBAAAnBwAAAAA=&#10;">
                <o:lock v:ext="edit" aspectratio="f"/>
                <v:shape id="文本框 12" o:spid="_x0000_s1026" o:spt="202" type="#_x0000_t202" style="position:absolute;left:21256;top:749;height:1195;width:1878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hint="default" w:eastAsia="微软雅黑"/>
                            <w:b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2X</w:t>
                        </w:r>
                      </w:p>
                    </w:txbxContent>
                  </v:textbox>
                </v:shape>
                <v:line id="直接连接符 20" o:spid="_x0000_s1026" o:spt="20" style="position:absolute;left:23074;top:1230;height:480;width:0;" filled="f" stroked="t" coordsize="21600,21600" o:gfxdata="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oe/6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0pt" color="#C00000 [3204]" miterlimit="8" joinstyle="miter"/>
                  <v:imagedata o:title=""/>
                  <o:lock v:ext="edit" aspectratio="f"/>
                </v:line>
                <v:shape id="文本框 19" o:spid="_x0000_s1026" o:spt="202" type="#_x0000_t202" style="position:absolute;left:23284;top:1110;height:873;width:991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工作总结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580E7A31" wp14:editId="3E7294F3">
            <wp:simplePos x="0" y="0"/>
            <wp:positionH relativeFrom="column">
              <wp:posOffset>3434715</wp:posOffset>
            </wp:positionH>
            <wp:positionV relativeFrom="page">
              <wp:posOffset>-3094990</wp:posOffset>
            </wp:positionV>
            <wp:extent cx="726440" cy="7603490"/>
            <wp:effectExtent l="0" t="0" r="16510" b="16510"/>
            <wp:wrapNone/>
            <wp:docPr id="39" name="图片 3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80507" r="12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4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</w:t>
      </w:r>
    </w:p>
    <w:p w14:paraId="52404141" w14:textId="77777777" w:rsidR="00EA35E2" w:rsidRDefault="00EA35E2"/>
    <w:p w14:paraId="06144949" w14:textId="77777777" w:rsidR="00EA35E2" w:rsidRDefault="00EA35E2"/>
    <w:p w14:paraId="534C33DC" w14:textId="77777777" w:rsidR="00EA35E2" w:rsidRDefault="00EA35E2"/>
    <w:p w14:paraId="2D6E5D8F" w14:textId="77777777" w:rsidR="00EA35E2" w:rsidRDefault="00EA35E2"/>
    <w:p w14:paraId="7E07FA3B" w14:textId="77777777" w:rsidR="00EA35E2" w:rsidRDefault="00EA35E2"/>
    <w:p w14:paraId="1317ADFC" w14:textId="77777777" w:rsidR="00EA35E2" w:rsidRDefault="00EA35E2"/>
    <w:p w14:paraId="0E7A5C77" w14:textId="77777777" w:rsidR="00EA35E2" w:rsidRDefault="00EA35E2"/>
    <w:p w14:paraId="0739F263" w14:textId="77777777" w:rsidR="00EA35E2" w:rsidRDefault="00EA35E2"/>
    <w:p w14:paraId="5514796F" w14:textId="77777777" w:rsidR="00EA35E2" w:rsidRDefault="00EA35E2"/>
    <w:p w14:paraId="0D837D61" w14:textId="77777777" w:rsidR="00EA35E2" w:rsidRDefault="00EA35E2"/>
    <w:p w14:paraId="086DB4DA" w14:textId="77777777" w:rsidR="00EA35E2" w:rsidRDefault="00EA35E2"/>
    <w:p w14:paraId="73BFD507" w14:textId="77777777" w:rsidR="00EA35E2" w:rsidRDefault="00EA35E2"/>
    <w:p w14:paraId="215C5279" w14:textId="77777777" w:rsidR="00EA35E2" w:rsidRDefault="00EA35E2"/>
    <w:p w14:paraId="6DD4B935" w14:textId="77777777" w:rsidR="00EA35E2" w:rsidRDefault="00EA35E2"/>
    <w:p w14:paraId="14D20A83" w14:textId="77777777" w:rsidR="00EA35E2" w:rsidRDefault="00EA35E2"/>
    <w:p w14:paraId="58E9F890" w14:textId="77777777" w:rsidR="00EA35E2" w:rsidRDefault="00EA35E2"/>
    <w:p w14:paraId="22F19643" w14:textId="77777777" w:rsidR="00EA35E2" w:rsidRDefault="00EA35E2"/>
    <w:p w14:paraId="291E5C09" w14:textId="77777777" w:rsidR="00EA35E2" w:rsidRDefault="00EA35E2"/>
    <w:p w14:paraId="0CBD9AFE" w14:textId="77777777" w:rsidR="00EA35E2" w:rsidRDefault="00EA35E2"/>
    <w:p w14:paraId="60EFADF4" w14:textId="77777777" w:rsidR="00EA35E2" w:rsidRDefault="00EA35E2"/>
    <w:p w14:paraId="65F165DF" w14:textId="77777777" w:rsidR="00EA35E2" w:rsidRDefault="00EA35E2"/>
    <w:p w14:paraId="78DDFBFE" w14:textId="77777777" w:rsidR="00EA35E2" w:rsidRDefault="00EA35E2"/>
    <w:p w14:paraId="77193342" w14:textId="77777777" w:rsidR="00EA35E2" w:rsidRDefault="00EA35E2"/>
    <w:p w14:paraId="1CD07213" w14:textId="77777777" w:rsidR="00EA35E2" w:rsidRDefault="00EA35E2"/>
    <w:p w14:paraId="03B50990" w14:textId="77777777" w:rsidR="00EA35E2" w:rsidRDefault="00EA35E2"/>
    <w:p w14:paraId="533C97CD" w14:textId="77777777" w:rsidR="00EA35E2" w:rsidRDefault="00EA35E2"/>
    <w:p w14:paraId="5698800B" w14:textId="77777777" w:rsidR="00EA35E2" w:rsidRDefault="00EA35E2"/>
    <w:p w14:paraId="33750767" w14:textId="77777777" w:rsidR="00EA35E2" w:rsidRDefault="00EA35E2"/>
    <w:p w14:paraId="2BA9D95B" w14:textId="77777777" w:rsidR="00EA35E2" w:rsidRDefault="00EA35E2"/>
    <w:p w14:paraId="2E0430DB" w14:textId="77777777" w:rsidR="00EA35E2" w:rsidRDefault="00EA35E2"/>
    <w:p w14:paraId="71D30F42" w14:textId="77777777" w:rsidR="00EA35E2" w:rsidRDefault="00EA35E2"/>
    <w:p w14:paraId="48FD3EAD" w14:textId="77777777" w:rsidR="00EA35E2" w:rsidRDefault="00EA35E2"/>
    <w:p w14:paraId="365A5BAC" w14:textId="77777777" w:rsidR="00EA35E2" w:rsidRDefault="00EA35E2"/>
    <w:p w14:paraId="437BB3BF" w14:textId="77777777" w:rsidR="00EA35E2" w:rsidRDefault="00EA35E2"/>
    <w:p w14:paraId="7BAB6D31" w14:textId="77777777" w:rsidR="00EA35E2" w:rsidRDefault="00EA35E2"/>
    <w:p w14:paraId="7A88E396" w14:textId="77777777" w:rsidR="00EA35E2" w:rsidRDefault="00EA35E2"/>
    <w:p w14:paraId="708FFC2F" w14:textId="77777777" w:rsidR="00EA35E2" w:rsidRDefault="00EA35E2"/>
    <w:p w14:paraId="5ECA794E" w14:textId="77777777" w:rsidR="00EA35E2" w:rsidRDefault="00EA35E2"/>
    <w:p w14:paraId="189C8446" w14:textId="77777777" w:rsidR="00EA35E2" w:rsidRDefault="00EA35E2"/>
    <w:p w14:paraId="478B2A3A" w14:textId="77777777" w:rsidR="00EA35E2" w:rsidRDefault="00EA35E2"/>
    <w:p w14:paraId="40DFC0C5" w14:textId="77777777" w:rsidR="00EA35E2" w:rsidRDefault="00EA35E2"/>
    <w:p w14:paraId="62F32D44" w14:textId="77777777" w:rsidR="00EA35E2" w:rsidRDefault="00EA35E2"/>
    <w:p w14:paraId="261C7288" w14:textId="77777777" w:rsidR="00EA35E2" w:rsidRDefault="00EA35E2"/>
    <w:p w14:paraId="2C62834E" w14:textId="77777777" w:rsidR="00EA35E2" w:rsidRDefault="00EA35E2"/>
    <w:p w14:paraId="5A540E24" w14:textId="77777777" w:rsidR="00EA35E2" w:rsidRDefault="00EA35E2"/>
    <w:p w14:paraId="65AF6DDE" w14:textId="77777777" w:rsidR="00EA35E2" w:rsidRDefault="00EA35E2"/>
    <w:p w14:paraId="1616C1FB" w14:textId="77777777" w:rsidR="00EA35E2" w:rsidRDefault="00EA35E2"/>
    <w:p w14:paraId="021C75FB" w14:textId="77777777" w:rsidR="00EA35E2" w:rsidRDefault="00EA35E2"/>
    <w:p w14:paraId="18E6CFB7" w14:textId="77777777" w:rsidR="00EA35E2" w:rsidRDefault="00EA35E2"/>
    <w:p w14:paraId="69BB556E" w14:textId="77777777" w:rsidR="00EA35E2" w:rsidRDefault="00EA35E2"/>
    <w:p w14:paraId="52C94569" w14:textId="77777777" w:rsidR="00EA35E2" w:rsidRDefault="00EA35E2"/>
    <w:p w14:paraId="0E78AEEE" w14:textId="77777777" w:rsidR="00EA35E2" w:rsidRDefault="00EA35E2"/>
    <w:p w14:paraId="46DB9583" w14:textId="77777777" w:rsidR="00EA35E2" w:rsidRDefault="00EA35E2"/>
    <w:p w14:paraId="71038D24" w14:textId="77777777" w:rsidR="00EA35E2" w:rsidRDefault="00FF0969">
      <w:r>
        <w:rPr>
          <w:rFonts w:hint="eastAsia"/>
        </w:rPr>
        <w:lastRenderedPageBreak/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CC8FE60" wp14:editId="55D38962">
                <wp:simplePos x="0" y="0"/>
                <wp:positionH relativeFrom="column">
                  <wp:posOffset>311150</wp:posOffset>
                </wp:positionH>
                <wp:positionV relativeFrom="paragraph">
                  <wp:posOffset>280670</wp:posOffset>
                </wp:positionV>
                <wp:extent cx="1917065" cy="783590"/>
                <wp:effectExtent l="0" t="0" r="0" b="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783590"/>
                          <a:chOff x="21256" y="749"/>
                          <a:chExt cx="3019" cy="1234"/>
                        </a:xfrm>
                      </wpg:grpSpPr>
                      <wps:wsp>
                        <wps:cNvPr id="77" name="文本框 12"/>
                        <wps:cNvSpPr txBox="1"/>
                        <wps:spPr>
                          <a:xfrm>
                            <a:off x="21256" y="749"/>
                            <a:ext cx="1894" cy="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E11BAA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eastAsia="微软雅黑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直接连接符 20"/>
                        <wps:cNvCnPr/>
                        <wps:spPr>
                          <a:xfrm>
                            <a:off x="23074" y="1230"/>
                            <a:ext cx="0" cy="48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文本框 19"/>
                        <wps:cNvSpPr txBox="1"/>
                        <wps:spPr>
                          <a:xfrm>
                            <a:off x="23284" y="1110"/>
                            <a:ext cx="991" cy="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51E451" w14:textId="77777777" w:rsidR="00EA35E2" w:rsidRDefault="00FF0969">
                              <w:pPr>
                                <w:spacing w:line="28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工作总结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5pt;margin-top:22.1pt;height:61.7pt;width:150.95pt;z-index:251648000;mso-width-relative:page;mso-height-relative:page;" coordorigin="21256,749" coordsize="3019,1234" o:gfxdata="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DAoSaU2gAAAAkBAAAPAAAAAAAAAAEAIAAAACIAAABkcnMvZG93&#10;bnJldi54bWxQSwECFAAUAAAACACHTuJAKHh37Y0DAAD2CAAADgAAAAAAAAABACAAAAApAQAAZHJz&#10;L2Uyb0RvYy54bWxQSwUGAAAAAAYABgBZAQAAKAcAAAAA&#10;">
                <o:lock v:ext="edit" aspectratio="f"/>
                <v:shape id="文本框 12" o:spid="_x0000_s1026" o:spt="202" type="#_x0000_t202" style="position:absolute;left:21256;top:749;height:1195;width:1894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hint="default" w:eastAsia="微软雅黑"/>
                            <w:b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2X</w:t>
                        </w:r>
                      </w:p>
                    </w:txbxContent>
                  </v:textbox>
                </v:shape>
                <v:line id="直接连接符 20" o:spid="_x0000_s1026" o:spt="20" style="position:absolute;left:23074;top:1230;height:480;width:0;" filled="f" stroked="t" coordsize="21600,21600" o:gfxdata="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shq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0pt" color="#C00000 [3204]" miterlimit="8" joinstyle="miter"/>
                  <v:imagedata o:title=""/>
                  <o:lock v:ext="edit" aspectratio="f"/>
                </v:line>
                <v:shape id="文本框 19" o:spid="_x0000_s1026" o:spt="202" type="#_x0000_t202" style="position:absolute;left:23284;top:1110;height:873;width:991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工作总结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2F4A4CA5" wp14:editId="506B19D3">
            <wp:simplePos x="0" y="0"/>
            <wp:positionH relativeFrom="column">
              <wp:posOffset>3434715</wp:posOffset>
            </wp:positionH>
            <wp:positionV relativeFrom="page">
              <wp:posOffset>-3094990</wp:posOffset>
            </wp:positionV>
            <wp:extent cx="726440" cy="7603490"/>
            <wp:effectExtent l="0" t="0" r="16510" b="16510"/>
            <wp:wrapNone/>
            <wp:docPr id="80" name="图片 8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80507" r="12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4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                  </w:t>
      </w:r>
    </w:p>
    <w:p w14:paraId="304A9404" w14:textId="77777777" w:rsidR="00EA35E2" w:rsidRDefault="00EA35E2"/>
    <w:p w14:paraId="381D33B2" w14:textId="77777777" w:rsidR="00EA35E2" w:rsidRDefault="00EA35E2"/>
    <w:p w14:paraId="53551020" w14:textId="77777777" w:rsidR="00EA35E2" w:rsidRDefault="00EA35E2"/>
    <w:p w14:paraId="01587B03" w14:textId="77777777" w:rsidR="00EA35E2" w:rsidRDefault="00EA35E2"/>
    <w:p w14:paraId="3A73DE55" w14:textId="77777777" w:rsidR="00EA35E2" w:rsidRDefault="00EA35E2"/>
    <w:p w14:paraId="0A253E39" w14:textId="77777777" w:rsidR="00EA35E2" w:rsidRDefault="00EA35E2"/>
    <w:p w14:paraId="51D0B964" w14:textId="77777777" w:rsidR="00EA35E2" w:rsidRDefault="00FF0969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7CAA339" wp14:editId="73E486F0">
                <wp:simplePos x="0" y="0"/>
                <wp:positionH relativeFrom="column">
                  <wp:posOffset>1118870</wp:posOffset>
                </wp:positionH>
                <wp:positionV relativeFrom="paragraph">
                  <wp:posOffset>1332865</wp:posOffset>
                </wp:positionV>
                <wp:extent cx="6571615" cy="6400165"/>
                <wp:effectExtent l="9525" t="0" r="0" b="0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6400165"/>
                          <a:chOff x="8307" y="36709"/>
                          <a:chExt cx="6926" cy="6745"/>
                        </a:xfrm>
                      </wpg:grpSpPr>
                      <wps:wsp>
                        <wps:cNvPr id="2" name="Line 18"/>
                        <wps:cNvCnPr>
                          <a:cxnSpLocks noChangeShapeType="1"/>
                        </wps:cNvCnPr>
                        <wps:spPr bwMode="gray">
                          <a:xfrm>
                            <a:off x="8444" y="36914"/>
                            <a:ext cx="0" cy="57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F6FC6">
                                <a:lumMod val="60000"/>
                                <a:lumOff val="40000"/>
                              </a:srgbClr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2" name="组合 11"/>
                        <wpg:cNvGrpSpPr/>
                        <wpg:grpSpPr>
                          <a:xfrm>
                            <a:off x="8307" y="36709"/>
                            <a:ext cx="6927" cy="970"/>
                            <a:chOff x="2756594" y="689860"/>
                            <a:chExt cx="5864892" cy="821441"/>
                          </a:xfrm>
                        </wpg:grpSpPr>
                        <wps:wsp>
                          <wps:cNvPr id="103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2686" y="689860"/>
                              <a:ext cx="3125753" cy="348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B71D11" w14:textId="77777777" w:rsidR="00EA35E2" w:rsidRDefault="00FF096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 Light" w:hAnsiTheme="minorEastAsia"/>
                                    <w:color w:val="0F6FC6"/>
                                    <w:kern w:val="24"/>
                                    <w:sz w:val="30"/>
                                    <w:szCs w:val="30"/>
                                  </w:rPr>
                                  <w:t>LOREM IPSUM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normAutofit/>
                          </wps:bodyPr>
                        </wps:wsp>
                        <wps:wsp>
                          <wps:cNvPr id="104" name="Text Box 22"/>
                          <wps:cNvSpPr txBox="1">
                            <a:spLocks noChangeArrowheads="1"/>
                          </wps:cNvSpPr>
                          <wps:spPr bwMode="gray">
                            <a:xfrm>
                              <a:off x="3175716" y="1038377"/>
                              <a:ext cx="5445770" cy="472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92050CE" w14:textId="77777777" w:rsidR="00EA35E2" w:rsidRDefault="00FF0969">
                                <w:pPr>
                                  <w:pStyle w:val="a4"/>
                                  <w:overflowPunct w:val="0"/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Lo rem gypsum dolor sit Mamet, consent disciplining Eliot.</w:t>
                                </w:r>
                              </w:p>
                            </w:txbxContent>
                          </wps:txbx>
                          <wps:bodyPr wrap="square" lIns="0" tIns="0" rIns="0" bIns="0" anchor="t" anchorCtr="0">
                            <a:noAutofit/>
                          </wps:bodyPr>
                        </wps:wsp>
                        <wps:wsp>
                          <wps:cNvPr id="10" name="Oval 55"/>
                          <wps:cNvSpPr>
                            <a:spLocks noChangeArrowheads="1"/>
                          </wps:cNvSpPr>
                          <wps:spPr bwMode="gray">
                            <a:xfrm>
                              <a:off x="2756594" y="720774"/>
                              <a:ext cx="213303" cy="21330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F6FC6">
                                    <a:lumMod val="60000"/>
                                    <a:lumOff val="40000"/>
                                  </a:srgbClr>
                                </a:gs>
                                <a:gs pos="100000">
                                  <a:srgbClr val="0F6FC6">
                                    <a:lumMod val="50000"/>
                                  </a:srgbClr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ysClr val="window" lastClr="FFFFFF"/>
                              </a:solidFill>
                              <a:round/>
                            </a:ln>
                            <a:effectLst>
                              <a:outerShdw blurRad="25400" dist="25400" dir="2700000" algn="tl" rotWithShape="0">
                                <a:prstClr val="black">
                                  <a:alpha val="35000"/>
                                </a:prstClr>
                              </a:outerShdw>
                            </a:effectLst>
                          </wps:spPr>
                          <wps:bodyPr wrap="none" anchor="ctr">
                            <a:normAutofit fontScale="70000" lnSpcReduction="20000"/>
                          </wps:bodyPr>
                        </wps:wsp>
                      </wpg:grpSp>
                      <wpg:grpSp>
                        <wpg:cNvPr id="105" name="组合 8"/>
                        <wpg:cNvGrpSpPr/>
                        <wpg:grpSpPr>
                          <a:xfrm>
                            <a:off x="8307" y="38152"/>
                            <a:ext cx="6927" cy="970"/>
                            <a:chOff x="2756594" y="1912235"/>
                            <a:chExt cx="5864892" cy="821441"/>
                          </a:xfrm>
                        </wpg:grpSpPr>
                        <wps:wsp>
                          <wps:cNvPr id="106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2686" y="1912235"/>
                              <a:ext cx="3125753" cy="348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C574B90" w14:textId="77777777" w:rsidR="00EA35E2" w:rsidRDefault="00FF0969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jc w:val="left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 Light" w:hAnsiTheme="minorEastAsia"/>
                                    <w:color w:val="0F6FC6"/>
                                    <w:kern w:val="24"/>
                                    <w:sz w:val="30"/>
                                    <w:szCs w:val="30"/>
                                  </w:rPr>
                                  <w:t>LOREM IPSUM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normAutofit/>
                          </wps:bodyPr>
                        </wps:wsp>
                        <wps:wsp>
                          <wps:cNvPr id="107" name="Text Box 22"/>
                          <wps:cNvSpPr txBox="1">
                            <a:spLocks noChangeArrowheads="1"/>
                          </wps:cNvSpPr>
                          <wps:spPr bwMode="gray">
                            <a:xfrm>
                              <a:off x="3175716" y="2260752"/>
                              <a:ext cx="5445770" cy="472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BD9F705" w14:textId="77777777" w:rsidR="00EA35E2" w:rsidRDefault="00FF0969">
                                <w:pPr>
                                  <w:pStyle w:val="a4"/>
                                  <w:overflowPunct w:val="0"/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 xml:space="preserve">Lo rem gypsum dolor sit Mamet,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consent disciplining Eliot.</w:t>
                                </w:r>
                              </w:p>
                            </w:txbxContent>
                          </wps:txbx>
                          <wps:bodyPr wrap="square" lIns="0" tIns="0" rIns="0" bIns="0" anchor="t" anchorCtr="0">
                            <a:noAutofit/>
                          </wps:bodyPr>
                        </wps:wsp>
                        <wps:wsp>
                          <wps:cNvPr id="108" name="Oval 55"/>
                          <wps:cNvSpPr>
                            <a:spLocks noChangeArrowheads="1"/>
                          </wps:cNvSpPr>
                          <wps:spPr bwMode="gray">
                            <a:xfrm>
                              <a:off x="2756594" y="1943149"/>
                              <a:ext cx="213303" cy="21330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F6FC6">
                                    <a:lumMod val="60000"/>
                                    <a:lumOff val="40000"/>
                                  </a:srgbClr>
                                </a:gs>
                                <a:gs pos="100000">
                                  <a:srgbClr val="0F6FC6">
                                    <a:lumMod val="50000"/>
                                  </a:srgbClr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ysClr val="window" lastClr="FFFFFF"/>
                              </a:solidFill>
                              <a:round/>
                            </a:ln>
                            <a:effectLst>
                              <a:outerShdw blurRad="25400" dist="25400" dir="2700000" algn="tl" rotWithShape="0">
                                <a:prstClr val="black">
                                  <a:alpha val="35000"/>
                                </a:prstClr>
                              </a:outerShdw>
                            </a:effectLst>
                          </wps:spPr>
                          <wps:bodyPr wrap="none" anchor="ctr">
                            <a:normAutofit fontScale="70000" lnSpcReduction="20000"/>
                          </wps:bodyPr>
                        </wps:wsp>
                      </wpg:grpSp>
                      <wpg:grpSp>
                        <wpg:cNvPr id="109" name="组合 7"/>
                        <wpg:cNvGrpSpPr/>
                        <wpg:grpSpPr>
                          <a:xfrm>
                            <a:off x="8307" y="39596"/>
                            <a:ext cx="6927" cy="970"/>
                            <a:chOff x="2756594" y="3134610"/>
                            <a:chExt cx="5864892" cy="821441"/>
                          </a:xfrm>
                        </wpg:grpSpPr>
                        <wps:wsp>
                          <wps:cNvPr id="27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2686" y="3134610"/>
                              <a:ext cx="3125753" cy="348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23431C6" w14:textId="77777777" w:rsidR="00EA35E2" w:rsidRDefault="00FF0969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jc w:val="left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 Light" w:hAnsiTheme="minorEastAsia"/>
                                    <w:color w:val="0F6FC6"/>
                                    <w:kern w:val="24"/>
                                    <w:sz w:val="30"/>
                                    <w:szCs w:val="30"/>
                                  </w:rPr>
                                  <w:t>LOREM IPSUM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normAutofit/>
                          </wps:bodyPr>
                        </wps:wsp>
                        <wps:wsp>
                          <wps:cNvPr id="110" name="Text Box 22"/>
                          <wps:cNvSpPr txBox="1">
                            <a:spLocks noChangeArrowheads="1"/>
                          </wps:cNvSpPr>
                          <wps:spPr bwMode="gray">
                            <a:xfrm>
                              <a:off x="3175716" y="3483127"/>
                              <a:ext cx="5445770" cy="472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1C61927" w14:textId="77777777" w:rsidR="00EA35E2" w:rsidRDefault="00FF0969">
                                <w:pPr>
                                  <w:pStyle w:val="a4"/>
                                  <w:overflowPunct w:val="0"/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Lo rem gypsum dolor sit Mamet, consent disciplining Eliot.</w:t>
                                </w:r>
                              </w:p>
                            </w:txbxContent>
                          </wps:txbx>
                          <wps:bodyPr wrap="square" lIns="0" tIns="0" rIns="0" bIns="0" anchor="t" anchorCtr="0">
                            <a:noAutofit/>
                          </wps:bodyPr>
                        </wps:wsp>
                        <wps:wsp>
                          <wps:cNvPr id="111" name="Oval 55"/>
                          <wps:cNvSpPr>
                            <a:spLocks noChangeArrowheads="1"/>
                          </wps:cNvSpPr>
                          <wps:spPr bwMode="gray">
                            <a:xfrm>
                              <a:off x="2756594" y="3165524"/>
                              <a:ext cx="213303" cy="21330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F6FC6">
                                    <a:lumMod val="60000"/>
                                    <a:lumOff val="40000"/>
                                  </a:srgbClr>
                                </a:gs>
                                <a:gs pos="100000">
                                  <a:srgbClr val="0F6FC6">
                                    <a:lumMod val="50000"/>
                                  </a:srgbClr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ysClr val="window" lastClr="FFFFFF"/>
                              </a:solidFill>
                              <a:round/>
                            </a:ln>
                            <a:effectLst>
                              <a:outerShdw blurRad="25400" dist="25400" dir="2700000" algn="tl" rotWithShape="0">
                                <a:prstClr val="black">
                                  <a:alpha val="35000"/>
                                </a:prstClr>
                              </a:outerShdw>
                            </a:effectLst>
                          </wps:spPr>
                          <wps:bodyPr wrap="none" anchor="ctr">
                            <a:normAutofit fontScale="70000" lnSpcReduction="20000"/>
                          </wps:bodyPr>
                        </wps:wsp>
                      </wpg:grpSp>
                      <wpg:grpSp>
                        <wpg:cNvPr id="112" name="组合 6"/>
                        <wpg:cNvGrpSpPr/>
                        <wpg:grpSpPr>
                          <a:xfrm>
                            <a:off x="8307" y="41040"/>
                            <a:ext cx="6927" cy="970"/>
                            <a:chOff x="2756594" y="4356985"/>
                            <a:chExt cx="5864892" cy="821441"/>
                          </a:xfrm>
                        </wpg:grpSpPr>
                        <wps:wsp>
                          <wps:cNvPr id="113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2686" y="4356985"/>
                              <a:ext cx="3125753" cy="348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ED2FC7C" w14:textId="77777777" w:rsidR="00EA35E2" w:rsidRDefault="00FF0969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jc w:val="left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 Light" w:hAnsiTheme="minorEastAsia"/>
                                    <w:color w:val="0F6FC6"/>
                                    <w:kern w:val="24"/>
                                    <w:sz w:val="30"/>
                                    <w:szCs w:val="30"/>
                                  </w:rPr>
                                  <w:t>LOREM IPSUM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normAutofit/>
                          </wps:bodyPr>
                        </wps:wsp>
                        <wps:wsp>
                          <wps:cNvPr id="114" name="Text Box 22"/>
                          <wps:cNvSpPr txBox="1">
                            <a:spLocks noChangeArrowheads="1"/>
                          </wps:cNvSpPr>
                          <wps:spPr bwMode="gray">
                            <a:xfrm>
                              <a:off x="3175716" y="4705502"/>
                              <a:ext cx="5445770" cy="472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84ECE6C" w14:textId="77777777" w:rsidR="00EA35E2" w:rsidRDefault="00FF0969">
                                <w:pPr>
                                  <w:pStyle w:val="a4"/>
                                  <w:overflowPunct w:val="0"/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Lo rem gypsum dolor sit Mamet, consent disciplining Eliot.</w:t>
                                </w:r>
                              </w:p>
                            </w:txbxContent>
                          </wps:txbx>
                          <wps:bodyPr wrap="square" lIns="0" tIns="0" rIns="0" bIns="0" anchor="t" anchorCtr="0">
                            <a:noAutofit/>
                          </wps:bodyPr>
                        </wps:wsp>
                        <wps:wsp>
                          <wps:cNvPr id="115" name="Oval 55"/>
                          <wps:cNvSpPr>
                            <a:spLocks noChangeArrowheads="1"/>
                          </wps:cNvSpPr>
                          <wps:spPr bwMode="gray">
                            <a:xfrm>
                              <a:off x="2756594" y="4387899"/>
                              <a:ext cx="213303" cy="21330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F6FC6">
                                    <a:lumMod val="60000"/>
                                    <a:lumOff val="40000"/>
                                  </a:srgbClr>
                                </a:gs>
                                <a:gs pos="100000">
                                  <a:srgbClr val="0F6FC6">
                                    <a:lumMod val="50000"/>
                                  </a:srgbClr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ysClr val="window" lastClr="FFFFFF"/>
                              </a:solidFill>
                              <a:round/>
                            </a:ln>
                            <a:effectLst>
                              <a:outerShdw blurRad="25400" dist="25400" dir="2700000" algn="tl" rotWithShape="0">
                                <a:prstClr val="black">
                                  <a:alpha val="35000"/>
                                </a:prstClr>
                              </a:outerShdw>
                            </a:effectLst>
                          </wps:spPr>
                          <wps:bodyPr wrap="none" anchor="ctr">
                            <a:normAutofit fontScale="70000" lnSpcReduction="20000"/>
                          </wps:bodyPr>
                        </wps:wsp>
                      </wpg:grpSp>
                      <wpg:grpSp>
                        <wpg:cNvPr id="116" name="组合 4"/>
                        <wpg:cNvGrpSpPr/>
                        <wpg:grpSpPr>
                          <a:xfrm>
                            <a:off x="8307" y="42484"/>
                            <a:ext cx="6927" cy="970"/>
                            <a:chOff x="2756594" y="5579360"/>
                            <a:chExt cx="5864892" cy="821441"/>
                          </a:xfrm>
                        </wpg:grpSpPr>
                        <wps:wsp>
                          <wps:cNvPr id="117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2686" y="5579360"/>
                              <a:ext cx="3125753" cy="348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EBBE04" w14:textId="77777777" w:rsidR="00EA35E2" w:rsidRDefault="00FF096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jc w:val="left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 Light" w:hAnsiTheme="minorEastAsia"/>
                                    <w:color w:val="0F6FC6"/>
                                    <w:kern w:val="24"/>
                                    <w:sz w:val="30"/>
                                    <w:szCs w:val="30"/>
                                  </w:rPr>
                                  <w:t>LOREM IPSUM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normAutofit/>
                          </wps:bodyPr>
                        </wps:wsp>
                        <wps:wsp>
                          <wps:cNvPr id="118" name="Text Box 22"/>
                          <wps:cNvSpPr txBox="1">
                            <a:spLocks noChangeArrowheads="1"/>
                          </wps:cNvSpPr>
                          <wps:spPr bwMode="gray">
                            <a:xfrm>
                              <a:off x="3175716" y="5927877"/>
                              <a:ext cx="5445770" cy="472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54B90DA" w14:textId="77777777" w:rsidR="00EA35E2" w:rsidRDefault="00FF0969">
                                <w:pPr>
                                  <w:pStyle w:val="a4"/>
                                  <w:overflowPunct w:val="0"/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 xml:space="preserve">Lo rem gypsum dolor sit Mamet, consent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disciplining Eliot.</w:t>
                                </w:r>
                              </w:p>
                            </w:txbxContent>
                          </wps:txbx>
                          <wps:bodyPr wrap="square" lIns="0" tIns="0" rIns="0" bIns="0" anchor="t" anchorCtr="0">
                            <a:noAutofit/>
                          </wps:bodyPr>
                        </wps:wsp>
                        <wps:wsp>
                          <wps:cNvPr id="119" name="Oval 55"/>
                          <wps:cNvSpPr>
                            <a:spLocks noChangeArrowheads="1"/>
                          </wps:cNvSpPr>
                          <wps:spPr bwMode="gray">
                            <a:xfrm>
                              <a:off x="2756594" y="5610274"/>
                              <a:ext cx="213303" cy="21330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F6FC6">
                                    <a:lumMod val="60000"/>
                                    <a:lumOff val="40000"/>
                                  </a:srgbClr>
                                </a:gs>
                                <a:gs pos="100000">
                                  <a:srgbClr val="0F6FC6">
                                    <a:lumMod val="50000"/>
                                  </a:srgbClr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ysClr val="window" lastClr="FFFFFF"/>
                              </a:solidFill>
                              <a:round/>
                            </a:ln>
                            <a:effectLst>
                              <a:outerShdw blurRad="25400" dist="25400" dir="2700000" algn="tl" rotWithShape="0">
                                <a:prstClr val="black">
                                  <a:alpha val="35000"/>
                                </a:prstClr>
                              </a:outerShdw>
                            </a:effectLst>
                          </wps:spPr>
                          <wps:bodyPr wrap="none" anchor="ctr">
                            <a:normAutofit fontScale="70000" lnSpcReduction="200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88.1pt;margin-top:104.95pt;height:503.95pt;width:517.45pt;z-index:251652096;mso-width-relative:page;mso-height-relative:page;" coordorigin="8307,36709" coordsize="6926,6745" o:gfxdata="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">
                <o:lock v:ext="edit" aspectratio="f"/>
                <v:line id="Line 18" o:spid="_x0000_s1026" o:spt="20" style="position:absolute;left:8444;top:36914;height:5775;width:0;" filled="f" stroked="t" coordsize="21600,21600" o:gfxdata="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XyQutwAAANoAAAAP&#10;AAAAAAAAAAEAIAAAACIAAABkcnMvZG93bnJldi54bWxQSwECFAAUAAAACACHTuJAMy8FnjsAAAA5&#10;AAAAEAAAAAAAAAABACAAAAAGAQAAZHJzL3NoYXBleG1sLnhtbFBLBQYAAAAABgAGAFsBAACwAwAA&#10;AAA=&#10;">
                  <v:fill on="f" focussize="0,0"/>
                  <v:stroke weight="2pt" color="#59AAF2" joinstyle="round"/>
                  <v:imagedata o:title=""/>
                  <o:lock v:ext="edit" aspectratio="f"/>
                </v:line>
                <v:group id="组合 11" o:spid="_x0000_s1026" o:spt="203" style="position:absolute;left:8307;top:36709;height:970;width:6927;" coordorigin="2756594,689860" coordsize="5864892,821441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9" o:spid="_x0000_s1026" o:spt="1" style="position:absolute;left:3182686;top:689860;height:348516;width:3125753;v-text-anchor:middle;" filled="f" stroked="f" coordsize="21600,21600" o:gfxdata="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xFX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jc w:val="left"/>
                            <w:textAlignment w:val="baseline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 Light" w:hAnsiTheme="minorEastAsia"/>
                              <w:color w:val="0F6FC6"/>
                              <w:kern w:val="24"/>
                              <w:sz w:val="30"/>
                              <w:szCs w:val="30"/>
                            </w:rPr>
                            <w:t>LOREM IPSUM</w:t>
                          </w:r>
                        </w:p>
                      </w:txbxContent>
                    </v:textbox>
                  </v:rect>
                  <v:shape id="Text Box 22" o:spid="_x0000_s1026" o:spt="202" type="#_x0000_t202" style="position:absolute;left:3175716;top:1038377;height:472924;width:5445770;" filled="f" stroked="f" coordsize="21600,21600" o:gfxdata="UEsDBAoAAAAAAIdO4kAAAAAAAAAAAAAAAAAEAAAAZHJzL1BLAwQUAAAACACHTuJA2LtQYbwAAADc&#10;AAAADwAAAGRycy9kb3ducmV2LnhtbEVPS2sCMRC+C/6HMAVvmlhE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7UG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3"/>
                            <w:overflowPunct w:val="0"/>
                          </w:pPr>
                          <w:r>
                            <w:rPr>
                              <w:rFonts w:ascii="Calibri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Lo rem gypsum dolor sit Mamet, consent disciplining Eliot.</w:t>
                          </w:r>
                        </w:p>
                      </w:txbxContent>
                    </v:textbox>
                  </v:shape>
                  <v:shape id="Oval 55" o:spid="_x0000_s1026" o:spt="3" type="#_x0000_t3" style="position:absolute;left:2756594;top:720774;height:213303;width:213303;mso-wrap-style:none;v-text-anchor:middle;" fillcolor="#59AAF2" filled="t" stroked="t" coordsize="21600,21600" o:gfxdata="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MTnu/&#10;AAAA2wAAAA8AAAAAAAAAAQAgAAAAIgAAAGRycy9kb3ducmV2LnhtbFBLAQIUABQAAAAIAIdO4kAz&#10;LwWeOwAAADkAAAAQAAAAAAAAAAEAIAAAAA4BAABkcnMvc2hhcGV4bWwueG1sUEsFBgAAAAAGAAYA&#10;WwEAALgDAAAAAA==&#10;">
                    <v:fill type="gradient" on="t" color2="#083863" angle="45" focus="100%" focussize="0,0" rotate="t"/>
                    <v:stroke weight="1pt" color="#FFFFFF" joinstyle="round"/>
                    <v:imagedata o:title=""/>
                    <o:lock v:ext="edit" aspectratio="f"/>
                    <v:shadow on="t" color="#000000" opacity="22937f" offset="1.41425196850394pt,1.41425196850394pt" origin="-32768f,-32768f" matrix="65536f,0f,0f,65536f"/>
                  </v:shape>
                </v:group>
                <v:group id="组合 8" o:spid="_x0000_s1026" o:spt="203" style="position:absolute;left:8307;top:38152;height:970;width:6927;" coordorigin="2756594,1912235" coordsize="5864892,821441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9" o:spid="_x0000_s1026" o:spt="1" style="position:absolute;left:3182686;top:1912235;height:348516;width:3125753;v-text-anchor:middle;" filled="f" stroked="f" coordsize="21600,21600" o:gfxdata="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hrbq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numPr>
                              <w:ilvl w:val="0"/>
                              <w:numId w:val="2"/>
                            </w:numPr>
                            <w:jc w:val="left"/>
                            <w:textAlignment w:val="baseline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 Light" w:hAnsiTheme="minorEastAsia"/>
                              <w:color w:val="0F6FC6"/>
                              <w:kern w:val="24"/>
                              <w:sz w:val="30"/>
                              <w:szCs w:val="30"/>
                            </w:rPr>
                            <w:t>LOREM IPSUM</w:t>
                          </w:r>
                        </w:p>
                      </w:txbxContent>
                    </v:textbox>
                  </v:rect>
                  <v:shape id="Text Box 22" o:spid="_x0000_s1026" o:spt="202" type="#_x0000_t202" style="position:absolute;left:3175716;top:2260752;height:472924;width:5445770;" filled="f" stroked="f" coordsize="21600,21600" o:gfxdata="UEsDBAoAAAAAAIdO4kAAAAAAAAAAAAAAAAAEAAAAZHJzL1BLAwQUAAAACACHTuJAKGnOFr0AAADc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vnqB+zPpAp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c4W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3"/>
                            <w:overflowPunct w:val="0"/>
                          </w:pPr>
                          <w:r>
                            <w:rPr>
                              <w:rFonts w:ascii="Calibri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Lo rem gypsum dolor sit Mamet, consent disciplining Eliot.</w:t>
                          </w:r>
                        </w:p>
                      </w:txbxContent>
                    </v:textbox>
                  </v:shape>
                  <v:shape id="Oval 55" o:spid="_x0000_s1026" o:spt="3" type="#_x0000_t3" style="position:absolute;left:2756594;top:1943149;height:213303;width:213303;mso-wrap-style:none;v-text-anchor:middle;" fillcolor="#59AAF2" filled="t" stroked="t" coordsize="21600,21600" o:gfxdata="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WUyL&#10;wAAAANwAAAAPAAAAAAAAAAEAIAAAACIAAABkcnMvZG93bnJldi54bWxQSwECFAAUAAAACACHTuJA&#10;My8FnjsAAAA5AAAAEAAAAAAAAAABACAAAAAPAQAAZHJzL3NoYXBleG1sLnhtbFBLBQYAAAAABgAG&#10;AFsBAAC5AwAAAAA=&#10;">
                    <v:fill type="gradient" on="t" color2="#083863" angle="45" focus="100%" focussize="0,0" rotate="t"/>
                    <v:stroke weight="1pt" color="#FFFFFF" joinstyle="round"/>
                    <v:imagedata o:title=""/>
                    <o:lock v:ext="edit" aspectratio="f"/>
                    <v:shadow on="t" color="#000000" opacity="22937f" offset="1.41425196850394pt,1.41425196850394pt" origin="-32768f,-32768f" matrix="65536f,0f,0f,65536f"/>
                  </v:shape>
                </v:group>
                <v:group id="组合 7" o:spid="_x0000_s1026" o:spt="203" style="position:absolute;left:8307;top:39596;height:970;width:6927;" coordorigin="2756594,3134610" coordsize="5864892,821441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19" o:spid="_x0000_s1026" o:spt="1" style="position:absolute;left:3182686;top:3134610;height:348516;width:3125753;v-text-anchor:middle;" filled="f" stroked="f" coordsize="21600,21600" o:gfxdata="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9Sn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numPr>
                              <w:ilvl w:val="0"/>
                              <w:numId w:val="3"/>
                            </w:numPr>
                            <w:jc w:val="left"/>
                            <w:textAlignment w:val="baseline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 Light" w:hAnsiTheme="minorEastAsia"/>
                              <w:color w:val="0F6FC6"/>
                              <w:kern w:val="24"/>
                              <w:sz w:val="30"/>
                              <w:szCs w:val="30"/>
                            </w:rPr>
                            <w:t>LOREM IPSUM</w:t>
                          </w:r>
                        </w:p>
                      </w:txbxContent>
                    </v:textbox>
                  </v:rect>
                  <v:shape id="Text Box 22" o:spid="_x0000_s1026" o:spt="202" type="#_x0000_t202" style="position:absolute;left:3175716;top:3483127;height:472924;width:5445770;" filled="f" stroked="f" coordsize="21600,21600" o:gfxdata="UEsDBAoAAAAAAIdO4kAAAAAAAAAAAAAAAAAEAAAAZHJzL1BLAwQUAAAACACHTuJAIlnAv78AAADc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wi+PCMT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ZwL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3"/>
                            <w:overflowPunct w:val="0"/>
                          </w:pPr>
                          <w:r>
                            <w:rPr>
                              <w:rFonts w:ascii="Calibri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Lo rem gypsum dolor sit Mamet, consent disciplining Eliot.</w:t>
                          </w:r>
                        </w:p>
                      </w:txbxContent>
                    </v:textbox>
                  </v:shape>
                  <v:shape id="Oval 55" o:spid="_x0000_s1026" o:spt="3" type="#_x0000_t3" style="position:absolute;left:2756594;top:3165524;height:213303;width:213303;mso-wrap-style:none;v-text-anchor:middle;" fillcolor="#59AAF2" filled="t" stroked="t" coordsize="21600,21600" o:gfxdata="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pzy74A&#10;AADcAAAADwAAAAAAAAABACAAAAAiAAAAZHJzL2Rvd25yZXYueG1sUEsBAhQAFAAAAAgAh07iQDMv&#10;BZ47AAAAOQAAABAAAAAAAAAAAQAgAAAADQEAAGRycy9zaGFwZXhtbC54bWxQSwUGAAAAAAYABgBb&#10;AQAAtwMAAAAA&#10;">
                    <v:fill type="gradient" on="t" color2="#083863" angle="45" focus="100%" focussize="0,0" rotate="t"/>
                    <v:stroke weight="1pt" color="#FFFFFF" joinstyle="round"/>
                    <v:imagedata o:title=""/>
                    <o:lock v:ext="edit" aspectratio="f"/>
                    <v:shadow on="t" color="#000000" opacity="22937f" offset="1.41425196850394pt,1.41425196850394pt" origin="-32768f,-32768f" matrix="65536f,0f,0f,65536f"/>
                  </v:shape>
                </v:group>
                <v:group id="组合 6" o:spid="_x0000_s1026" o:spt="203" style="position:absolute;left:8307;top:41040;height:970;width:6927;" coordorigin="2756594,4356985" coordsize="5864892,821441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9" o:spid="_x0000_s1026" o:spt="1" style="position:absolute;left:3182686;top:4356985;height:348516;width:3125753;v-text-anchor:middle;" filled="f" stroked="f" coordsize="21600,21600" o:gfxdata="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KIOv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numPr>
                              <w:ilvl w:val="0"/>
                              <w:numId w:val="4"/>
                            </w:numPr>
                            <w:jc w:val="left"/>
                            <w:textAlignment w:val="baseline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 Light" w:hAnsiTheme="minorEastAsia"/>
                              <w:color w:val="0F6FC6"/>
                              <w:kern w:val="24"/>
                              <w:sz w:val="30"/>
                              <w:szCs w:val="30"/>
                            </w:rPr>
                            <w:t>LOREM IPSUM</w:t>
                          </w:r>
                        </w:p>
                      </w:txbxContent>
                    </v:textbox>
                  </v:rect>
                  <v:shape id="Text Box 22" o:spid="_x0000_s1026" o:spt="202" type="#_x0000_t202" style="position:absolute;left:3175716;top:4705502;height:472924;width:5445770;" filled="f" stroked="f" coordsize="21600,21600" o:gfxdata="UEsDBAoAAAAAAIdO4kAAAAAAAAAAAAAAAAAEAAAAZHJzL1BLAwQUAAAACACHTuJAXWLGvLwAAADc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ixr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3"/>
                            <w:overflowPunct w:val="0"/>
                          </w:pPr>
                          <w:r>
                            <w:rPr>
                              <w:rFonts w:ascii="Calibri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Lo rem gypsum dolor sit Mamet, consent disciplining Eliot.</w:t>
                          </w:r>
                        </w:p>
                      </w:txbxContent>
                    </v:textbox>
                  </v:shape>
                  <v:shape id="Oval 55" o:spid="_x0000_s1026" o:spt="3" type="#_x0000_t3" style="position:absolute;left:2756594;top:4387899;height:213303;width:213303;mso-wrap-style:none;v-text-anchor:middle;" fillcolor="#59AAF2" filled="t" stroked="t" coordsize="21600,21600" o:gfxdata="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F1yL4A&#10;AADcAAAADwAAAAAAAAABACAAAAAiAAAAZHJzL2Rvd25yZXYueG1sUEsBAhQAFAAAAAgAh07iQDMv&#10;BZ47AAAAOQAAABAAAAAAAAAAAQAgAAAADQEAAGRycy9zaGFwZXhtbC54bWxQSwUGAAAAAAYABgBb&#10;AQAAtwMAAAAA&#10;">
                    <v:fill type="gradient" on="t" color2="#083863" angle="45" focus="100%" focussize="0,0" rotate="t"/>
                    <v:stroke weight="1pt" color="#FFFFFF" joinstyle="round"/>
                    <v:imagedata o:title=""/>
                    <o:lock v:ext="edit" aspectratio="f"/>
                    <v:shadow on="t" color="#000000" opacity="22937f" offset="1.41425196850394pt,1.41425196850394pt" origin="-32768f,-32768f" matrix="65536f,0f,0f,65536f"/>
                  </v:shape>
                </v:group>
                <v:group id="组合 4" o:spid="_x0000_s1026" o:spt="203" style="position:absolute;left:8307;top:42484;height:970;width:6927;" coordorigin="2756594,5579360" coordsize="5864892,821441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9" o:spid="_x0000_s1026" o:spt="1" style="position:absolute;left:3182686;top:5579360;height:348516;width:3125753;v-text-anchor:middle;" filled="f" stroked="f" coordsize="21600,21600" o:gfxdata="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E4Ws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numPr>
                              <w:ilvl w:val="0"/>
                              <w:numId w:val="5"/>
                            </w:numPr>
                            <w:jc w:val="left"/>
                            <w:textAlignment w:val="baseline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 Light" w:hAnsiTheme="minorEastAsia"/>
                              <w:color w:val="0F6FC6"/>
                              <w:kern w:val="24"/>
                              <w:sz w:val="30"/>
                              <w:szCs w:val="30"/>
                            </w:rPr>
                            <w:t>LOREM IPSUM</w:t>
                          </w:r>
                        </w:p>
                      </w:txbxContent>
                    </v:textbox>
                  </v:rect>
                  <v:shape id="Text Box 22" o:spid="_x0000_s1026" o:spt="202" type="#_x0000_t202" style="position:absolute;left:3175716;top:5927877;height:472924;width:5445770;" filled="f" stroked="f" coordsize="21600,21600" o:gfxdata="UEsDBAoAAAAAAIdO4kAAAAAAAAAAAAAAAAAEAAAAZHJzL1BLAwQUAAAACACHTuJA3C/Mub8AAADc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witPCMT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vzL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3"/>
                            <w:overflowPunct w:val="0"/>
                          </w:pPr>
                          <w:r>
                            <w:rPr>
                              <w:rFonts w:ascii="Calibri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Lo rem gypsum dolor sit Mamet, consent disciplining Eliot.</w:t>
                          </w:r>
                        </w:p>
                      </w:txbxContent>
                    </v:textbox>
                  </v:shape>
                  <v:shape id="Oval 55" o:spid="_x0000_s1026" o:spt="3" type="#_x0000_t3" style="position:absolute;left:2756594;top:5610274;height:213303;width:213303;mso-wrap-style:none;v-text-anchor:middle;" fillcolor="#59AAF2" filled="t" stroked="t" coordsize="21600,21600" o:gfxdata="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8x/zb4A&#10;AADcAAAADwAAAAAAAAABACAAAAAiAAAAZHJzL2Rvd25yZXYueG1sUEsBAhQAFAAAAAgAh07iQDMv&#10;BZ47AAAAOQAAABAAAAAAAAAAAQAgAAAADQEAAGRycy9zaGFwZXhtbC54bWxQSwUGAAAAAAYABgBb&#10;AQAAtwMAAAAA&#10;">
                    <v:fill type="gradient" on="t" color2="#083863" angle="45" focus="100%" focussize="0,0" rotate="t"/>
                    <v:stroke weight="1pt" color="#FFFFFF" joinstyle="round"/>
                    <v:imagedata o:title=""/>
                    <o:lock v:ext="edit" aspectratio="f"/>
                    <v:shadow on="t" color="#000000" opacity="22937f" offset="1.41425196850394pt,1.41425196850394pt" origin="-32768f,-32768f" matrix="65536f,0f,0f,65536f"/>
                  </v:shape>
                </v:group>
              </v:group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1199F19" wp14:editId="6EF949F0">
                <wp:simplePos x="0" y="0"/>
                <wp:positionH relativeFrom="margin">
                  <wp:posOffset>1138555</wp:posOffset>
                </wp:positionH>
                <wp:positionV relativeFrom="paragraph">
                  <wp:posOffset>161290</wp:posOffset>
                </wp:positionV>
                <wp:extent cx="2544445" cy="630555"/>
                <wp:effectExtent l="0" t="0" r="0" b="0"/>
                <wp:wrapNone/>
                <wp:docPr id="81" name="文本框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6CDDCA" w14:textId="77777777" w:rsidR="00EA35E2" w:rsidRDefault="00FF0969">
                            <w:pPr>
                              <w:pStyle w:val="a3"/>
                              <w:textAlignment w:val="baseline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</w:rPr>
                              <w:t>年度工作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  <w:t>概述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9.65pt;margin-top:12.7pt;height:49.65pt;width:200.35pt;mso-position-horizontal-relative:margin;z-index:251649024;mso-width-relative:page;mso-height-relative:page;" filled="f" stroked="f" coordsize="21600,21600" o:gfxdata="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U6mpp1wAA&#10;AAoBAAAPAAAAAAAAAAEAIAAAACIAAABkcnMvZG93bnJldi54bWxQSwECFAAUAAAACACHTuJAJqyz&#10;xOYBAAC4AwAADgAAAAAAAAABACAAAAAmAQAAZHJzL2Uyb0RvYy54bWxQSwUGAAAAAAYABgBZAQAA&#10;f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textAlignment w:val="baseline"/>
                        <w:rPr>
                          <w:rFonts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年度工作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概述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                                                                    </w:t>
      </w:r>
    </w:p>
    <w:p w14:paraId="4F65235E" w14:textId="77777777" w:rsidR="00EA35E2" w:rsidRDefault="00FF0969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965D71" wp14:editId="5F8BAF8F">
                <wp:simplePos x="0" y="0"/>
                <wp:positionH relativeFrom="column">
                  <wp:posOffset>646430</wp:posOffset>
                </wp:positionH>
                <wp:positionV relativeFrom="paragraph">
                  <wp:posOffset>159385</wp:posOffset>
                </wp:positionV>
                <wp:extent cx="292100" cy="292100"/>
                <wp:effectExtent l="0" t="0" r="12700" b="12700"/>
                <wp:wrapNone/>
                <wp:docPr id="157" name="文件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619760" y="2445385"/>
                          <a:ext cx="292100" cy="292100"/>
                        </a:xfrm>
                        <a:custGeom>
                          <a:avLst/>
                          <a:gdLst>
                            <a:gd name="T0" fmla="*/ 1799508 w 3431"/>
                            <a:gd name="T1" fmla="*/ 1498757 h 3432"/>
                            <a:gd name="T2" fmla="*/ 1485866 w 3431"/>
                            <a:gd name="T3" fmla="*/ 1800397 h 3432"/>
                            <a:gd name="T4" fmla="*/ 1331667 w 3431"/>
                            <a:gd name="T5" fmla="*/ 1800397 h 3432"/>
                            <a:gd name="T6" fmla="*/ 1187434 w 3431"/>
                            <a:gd name="T7" fmla="*/ 1800397 h 3432"/>
                            <a:gd name="T8" fmla="*/ 313118 w 3431"/>
                            <a:gd name="T9" fmla="*/ 1800397 h 3432"/>
                            <a:gd name="T10" fmla="*/ 0 w 3431"/>
                            <a:gd name="T11" fmla="*/ 1498757 h 3432"/>
                            <a:gd name="T12" fmla="*/ 0 w 3431"/>
                            <a:gd name="T13" fmla="*/ 903871 h 3432"/>
                            <a:gd name="T14" fmla="*/ 0 w 3431"/>
                            <a:gd name="T15" fmla="*/ 903871 h 3432"/>
                            <a:gd name="T16" fmla="*/ 0 w 3431"/>
                            <a:gd name="T17" fmla="*/ 301640 h 3432"/>
                            <a:gd name="T18" fmla="*/ 301054 w 3431"/>
                            <a:gd name="T19" fmla="*/ 0 h 3432"/>
                            <a:gd name="T20" fmla="*/ 703334 w 3431"/>
                            <a:gd name="T21" fmla="*/ 0 h 3432"/>
                            <a:gd name="T22" fmla="*/ 986032 w 3431"/>
                            <a:gd name="T23" fmla="*/ 215082 h 3432"/>
                            <a:gd name="T24" fmla="*/ 1485866 w 3431"/>
                            <a:gd name="T25" fmla="*/ 215082 h 3432"/>
                            <a:gd name="T26" fmla="*/ 1799508 w 3431"/>
                            <a:gd name="T27" fmla="*/ 502558 h 3432"/>
                            <a:gd name="T28" fmla="*/ 1799508 w 3431"/>
                            <a:gd name="T29" fmla="*/ 903871 h 3432"/>
                            <a:gd name="T30" fmla="*/ 1799508 w 3431"/>
                            <a:gd name="T31" fmla="*/ 903871 h 3432"/>
                            <a:gd name="T32" fmla="*/ 1799508 w 3431"/>
                            <a:gd name="T33" fmla="*/ 1498757 h 3432"/>
                            <a:gd name="T34" fmla="*/ 179898 w 3431"/>
                            <a:gd name="T35" fmla="*/ 1516593 h 3432"/>
                            <a:gd name="T36" fmla="*/ 280075 w 3431"/>
                            <a:gd name="T37" fmla="*/ 1617315 h 3432"/>
                            <a:gd name="T38" fmla="*/ 1187434 w 3431"/>
                            <a:gd name="T39" fmla="*/ 1617315 h 3432"/>
                            <a:gd name="T40" fmla="*/ 1331667 w 3431"/>
                            <a:gd name="T41" fmla="*/ 1617315 h 3432"/>
                            <a:gd name="T42" fmla="*/ 1518909 w 3431"/>
                            <a:gd name="T43" fmla="*/ 1617315 h 3432"/>
                            <a:gd name="T44" fmla="*/ 1619610 w 3431"/>
                            <a:gd name="T45" fmla="*/ 1516593 h 3432"/>
                            <a:gd name="T46" fmla="*/ 1619610 w 3431"/>
                            <a:gd name="T47" fmla="*/ 972067 h 3432"/>
                            <a:gd name="T48" fmla="*/ 1619610 w 3431"/>
                            <a:gd name="T49" fmla="*/ 930625 h 3432"/>
                            <a:gd name="T50" fmla="*/ 1518909 w 3431"/>
                            <a:gd name="T51" fmla="*/ 830428 h 3432"/>
                            <a:gd name="T52" fmla="*/ 1331667 w 3431"/>
                            <a:gd name="T53" fmla="*/ 830428 h 3432"/>
                            <a:gd name="T54" fmla="*/ 1187434 w 3431"/>
                            <a:gd name="T55" fmla="*/ 830428 h 3432"/>
                            <a:gd name="T56" fmla="*/ 280075 w 3431"/>
                            <a:gd name="T57" fmla="*/ 830428 h 3432"/>
                            <a:gd name="T58" fmla="*/ 260145 w 3431"/>
                            <a:gd name="T59" fmla="*/ 832526 h 3432"/>
                            <a:gd name="T60" fmla="*/ 250704 w 3431"/>
                            <a:gd name="T61" fmla="*/ 835149 h 3432"/>
                            <a:gd name="T62" fmla="*/ 241263 w 3431"/>
                            <a:gd name="T63" fmla="*/ 838297 h 3432"/>
                            <a:gd name="T64" fmla="*/ 228151 w 3431"/>
                            <a:gd name="T65" fmla="*/ 845116 h 3432"/>
                            <a:gd name="T66" fmla="*/ 223955 w 3431"/>
                            <a:gd name="T67" fmla="*/ 847215 h 3432"/>
                            <a:gd name="T68" fmla="*/ 209794 w 3431"/>
                            <a:gd name="T69" fmla="*/ 859280 h 3432"/>
                            <a:gd name="T70" fmla="*/ 209270 w 3431"/>
                            <a:gd name="T71" fmla="*/ 859805 h 3432"/>
                            <a:gd name="T72" fmla="*/ 179898 w 3431"/>
                            <a:gd name="T73" fmla="*/ 930625 h 3432"/>
                            <a:gd name="T74" fmla="*/ 179898 w 3431"/>
                            <a:gd name="T75" fmla="*/ 972067 h 3432"/>
                            <a:gd name="T76" fmla="*/ 179898 w 3431"/>
                            <a:gd name="T77" fmla="*/ 972067 h 3432"/>
                            <a:gd name="T78" fmla="*/ 179898 w 3431"/>
                            <a:gd name="T79" fmla="*/ 1516593 h 3432"/>
                            <a:gd name="T80" fmla="*/ 1518909 w 3431"/>
                            <a:gd name="T81" fmla="*/ 429116 h 3432"/>
                            <a:gd name="T82" fmla="*/ 791448 w 3431"/>
                            <a:gd name="T83" fmla="*/ 429116 h 3432"/>
                            <a:gd name="T84" fmla="*/ 791448 w 3431"/>
                            <a:gd name="T85" fmla="*/ 313706 h 3432"/>
                            <a:gd name="T86" fmla="*/ 691271 w 3431"/>
                            <a:gd name="T87" fmla="*/ 212984 h 3432"/>
                            <a:gd name="T88" fmla="*/ 280075 w 3431"/>
                            <a:gd name="T89" fmla="*/ 212984 h 3432"/>
                            <a:gd name="T90" fmla="*/ 179898 w 3431"/>
                            <a:gd name="T91" fmla="*/ 313706 h 3432"/>
                            <a:gd name="T92" fmla="*/ 179898 w 3431"/>
                            <a:gd name="T93" fmla="*/ 639477 h 3432"/>
                            <a:gd name="T94" fmla="*/ 210318 w 3431"/>
                            <a:gd name="T95" fmla="*/ 627936 h 3432"/>
                            <a:gd name="T96" fmla="*/ 211892 w 3431"/>
                            <a:gd name="T97" fmla="*/ 627411 h 3432"/>
                            <a:gd name="T98" fmla="*/ 241263 w 3431"/>
                            <a:gd name="T99" fmla="*/ 619542 h 3432"/>
                            <a:gd name="T100" fmla="*/ 245983 w 3431"/>
                            <a:gd name="T101" fmla="*/ 618493 h 3432"/>
                            <a:gd name="T102" fmla="*/ 273257 w 3431"/>
                            <a:gd name="T103" fmla="*/ 613772 h 3432"/>
                            <a:gd name="T104" fmla="*/ 279550 w 3431"/>
                            <a:gd name="T105" fmla="*/ 612723 h 3432"/>
                            <a:gd name="T106" fmla="*/ 313118 w 3431"/>
                            <a:gd name="T107" fmla="*/ 611149 h 3432"/>
                            <a:gd name="T108" fmla="*/ 1187434 w 3431"/>
                            <a:gd name="T109" fmla="*/ 611149 h 3432"/>
                            <a:gd name="T110" fmla="*/ 1331667 w 3431"/>
                            <a:gd name="T111" fmla="*/ 611149 h 3432"/>
                            <a:gd name="T112" fmla="*/ 1485866 w 3431"/>
                            <a:gd name="T113" fmla="*/ 611149 h 3432"/>
                            <a:gd name="T114" fmla="*/ 1619610 w 3431"/>
                            <a:gd name="T115" fmla="*/ 639477 h 3432"/>
                            <a:gd name="T116" fmla="*/ 1619610 w 3431"/>
                            <a:gd name="T117" fmla="*/ 529313 h 3432"/>
                            <a:gd name="T118" fmla="*/ 1518909 w 3431"/>
                            <a:gd name="T119" fmla="*/ 429116 h 3432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431" h="3432">
                              <a:moveTo>
                                <a:pt x="3431" y="2857"/>
                              </a:moveTo>
                              <a:cubicBezTo>
                                <a:pt x="3431" y="3174"/>
                                <a:pt x="3151" y="3432"/>
                                <a:pt x="2833" y="3432"/>
                              </a:cubicBezTo>
                              <a:cubicBezTo>
                                <a:pt x="2539" y="3432"/>
                                <a:pt x="2539" y="3432"/>
                                <a:pt x="2539" y="3432"/>
                              </a:cubicBezTo>
                              <a:cubicBezTo>
                                <a:pt x="2264" y="3432"/>
                                <a:pt x="2264" y="3432"/>
                                <a:pt x="2264" y="3432"/>
                              </a:cubicBezTo>
                              <a:cubicBezTo>
                                <a:pt x="597" y="3432"/>
                                <a:pt x="597" y="3432"/>
                                <a:pt x="597" y="3432"/>
                              </a:cubicBezTo>
                              <a:cubicBezTo>
                                <a:pt x="280" y="3432"/>
                                <a:pt x="0" y="3174"/>
                                <a:pt x="0" y="2857"/>
                              </a:cubicBezTo>
                              <a:cubicBezTo>
                                <a:pt x="0" y="1723"/>
                                <a:pt x="0" y="1723"/>
                                <a:pt x="0" y="1723"/>
                              </a:cubicBezTo>
                              <a:cubicBezTo>
                                <a:pt x="0" y="1723"/>
                                <a:pt x="0" y="1723"/>
                                <a:pt x="0" y="1723"/>
                              </a:cubicBezTo>
                              <a:cubicBezTo>
                                <a:pt x="0" y="575"/>
                                <a:pt x="0" y="575"/>
                                <a:pt x="0" y="575"/>
                              </a:cubicBezTo>
                              <a:cubicBezTo>
                                <a:pt x="0" y="257"/>
                                <a:pt x="257" y="0"/>
                                <a:pt x="574" y="0"/>
                              </a:cubicBezTo>
                              <a:cubicBezTo>
                                <a:pt x="1341" y="0"/>
                                <a:pt x="1341" y="0"/>
                                <a:pt x="1341" y="0"/>
                              </a:cubicBezTo>
                              <a:cubicBezTo>
                                <a:pt x="1591" y="0"/>
                                <a:pt x="1801" y="187"/>
                                <a:pt x="1880" y="410"/>
                              </a:cubicBezTo>
                              <a:cubicBezTo>
                                <a:pt x="2833" y="410"/>
                                <a:pt x="2833" y="410"/>
                                <a:pt x="2833" y="410"/>
                              </a:cubicBezTo>
                              <a:cubicBezTo>
                                <a:pt x="3151" y="410"/>
                                <a:pt x="3431" y="641"/>
                                <a:pt x="3431" y="958"/>
                              </a:cubicBezTo>
                              <a:cubicBezTo>
                                <a:pt x="3431" y="1723"/>
                                <a:pt x="3431" y="1723"/>
                                <a:pt x="3431" y="1723"/>
                              </a:cubicBezTo>
                              <a:cubicBezTo>
                                <a:pt x="3431" y="1723"/>
                                <a:pt x="3431" y="1723"/>
                                <a:pt x="3431" y="1723"/>
                              </a:cubicBezTo>
                              <a:lnTo>
                                <a:pt x="3431" y="2857"/>
                              </a:lnTo>
                              <a:close/>
                              <a:moveTo>
                                <a:pt x="343" y="2891"/>
                              </a:moveTo>
                              <a:cubicBezTo>
                                <a:pt x="343" y="2997"/>
                                <a:pt x="429" y="3083"/>
                                <a:pt x="534" y="3083"/>
                              </a:cubicBezTo>
                              <a:cubicBezTo>
                                <a:pt x="2264" y="3083"/>
                                <a:pt x="2264" y="3083"/>
                                <a:pt x="2264" y="3083"/>
                              </a:cubicBezTo>
                              <a:cubicBezTo>
                                <a:pt x="2539" y="3083"/>
                                <a:pt x="2539" y="3083"/>
                                <a:pt x="2539" y="3083"/>
                              </a:cubicBezTo>
                              <a:cubicBezTo>
                                <a:pt x="2896" y="3083"/>
                                <a:pt x="2896" y="3083"/>
                                <a:pt x="2896" y="3083"/>
                              </a:cubicBezTo>
                              <a:cubicBezTo>
                                <a:pt x="3002" y="3083"/>
                                <a:pt x="3088" y="2997"/>
                                <a:pt x="3088" y="2891"/>
                              </a:cubicBezTo>
                              <a:cubicBezTo>
                                <a:pt x="3088" y="1853"/>
                                <a:pt x="3088" y="1853"/>
                                <a:pt x="3088" y="1853"/>
                              </a:cubicBezTo>
                              <a:cubicBezTo>
                                <a:pt x="3088" y="1774"/>
                                <a:pt x="3088" y="1774"/>
                                <a:pt x="3088" y="1774"/>
                              </a:cubicBezTo>
                              <a:cubicBezTo>
                                <a:pt x="3088" y="1668"/>
                                <a:pt x="3002" y="1583"/>
                                <a:pt x="2896" y="1583"/>
                              </a:cubicBezTo>
                              <a:cubicBezTo>
                                <a:pt x="2539" y="1583"/>
                                <a:pt x="2539" y="1583"/>
                                <a:pt x="2539" y="1583"/>
                              </a:cubicBezTo>
                              <a:cubicBezTo>
                                <a:pt x="2264" y="1583"/>
                                <a:pt x="2264" y="1583"/>
                                <a:pt x="2264" y="1583"/>
                              </a:cubicBezTo>
                              <a:cubicBezTo>
                                <a:pt x="534" y="1583"/>
                                <a:pt x="534" y="1583"/>
                                <a:pt x="534" y="1583"/>
                              </a:cubicBezTo>
                              <a:cubicBezTo>
                                <a:pt x="521" y="1583"/>
                                <a:pt x="508" y="1584"/>
                                <a:pt x="496" y="1587"/>
                              </a:cubicBezTo>
                              <a:cubicBezTo>
                                <a:pt x="490" y="1588"/>
                                <a:pt x="484" y="1590"/>
                                <a:pt x="478" y="1592"/>
                              </a:cubicBezTo>
                              <a:cubicBezTo>
                                <a:pt x="472" y="1594"/>
                                <a:pt x="466" y="1595"/>
                                <a:pt x="460" y="1598"/>
                              </a:cubicBezTo>
                              <a:cubicBezTo>
                                <a:pt x="451" y="1601"/>
                                <a:pt x="443" y="1606"/>
                                <a:pt x="435" y="1611"/>
                              </a:cubicBezTo>
                              <a:cubicBezTo>
                                <a:pt x="433" y="1613"/>
                                <a:pt x="430" y="1614"/>
                                <a:pt x="427" y="1615"/>
                              </a:cubicBezTo>
                              <a:cubicBezTo>
                                <a:pt x="417" y="1622"/>
                                <a:pt x="408" y="1630"/>
                                <a:pt x="400" y="1638"/>
                              </a:cubicBezTo>
                              <a:cubicBezTo>
                                <a:pt x="400" y="1638"/>
                                <a:pt x="399" y="1638"/>
                                <a:pt x="399" y="1639"/>
                              </a:cubicBezTo>
                              <a:cubicBezTo>
                                <a:pt x="364" y="1673"/>
                                <a:pt x="343" y="1721"/>
                                <a:pt x="343" y="1774"/>
                              </a:cubicBezTo>
                              <a:cubicBezTo>
                                <a:pt x="343" y="1853"/>
                                <a:pt x="343" y="1853"/>
                                <a:pt x="343" y="1853"/>
                              </a:cubicBezTo>
                              <a:cubicBezTo>
                                <a:pt x="343" y="1853"/>
                                <a:pt x="343" y="1853"/>
                                <a:pt x="343" y="1853"/>
                              </a:cubicBezTo>
                              <a:lnTo>
                                <a:pt x="343" y="2891"/>
                              </a:lnTo>
                              <a:close/>
                              <a:moveTo>
                                <a:pt x="2896" y="818"/>
                              </a:moveTo>
                              <a:cubicBezTo>
                                <a:pt x="1509" y="818"/>
                                <a:pt x="1509" y="818"/>
                                <a:pt x="1509" y="818"/>
                              </a:cubicBezTo>
                              <a:cubicBezTo>
                                <a:pt x="1509" y="598"/>
                                <a:pt x="1509" y="598"/>
                                <a:pt x="1509" y="598"/>
                              </a:cubicBezTo>
                              <a:cubicBezTo>
                                <a:pt x="1509" y="492"/>
                                <a:pt x="1424" y="406"/>
                                <a:pt x="1318" y="406"/>
                              </a:cubicBezTo>
                              <a:cubicBezTo>
                                <a:pt x="534" y="406"/>
                                <a:pt x="534" y="406"/>
                                <a:pt x="534" y="406"/>
                              </a:cubicBezTo>
                              <a:cubicBezTo>
                                <a:pt x="429" y="406"/>
                                <a:pt x="343" y="492"/>
                                <a:pt x="343" y="598"/>
                              </a:cubicBezTo>
                              <a:cubicBezTo>
                                <a:pt x="343" y="1219"/>
                                <a:pt x="343" y="1219"/>
                                <a:pt x="343" y="1219"/>
                              </a:cubicBezTo>
                              <a:cubicBezTo>
                                <a:pt x="362" y="1211"/>
                                <a:pt x="381" y="1204"/>
                                <a:pt x="401" y="1197"/>
                              </a:cubicBezTo>
                              <a:cubicBezTo>
                                <a:pt x="402" y="1197"/>
                                <a:pt x="403" y="1196"/>
                                <a:pt x="404" y="1196"/>
                              </a:cubicBezTo>
                              <a:cubicBezTo>
                                <a:pt x="422" y="1190"/>
                                <a:pt x="441" y="1185"/>
                                <a:pt x="460" y="1181"/>
                              </a:cubicBezTo>
                              <a:cubicBezTo>
                                <a:pt x="463" y="1180"/>
                                <a:pt x="466" y="1179"/>
                                <a:pt x="469" y="1179"/>
                              </a:cubicBezTo>
                              <a:cubicBezTo>
                                <a:pt x="486" y="1175"/>
                                <a:pt x="503" y="1172"/>
                                <a:pt x="521" y="1170"/>
                              </a:cubicBezTo>
                              <a:cubicBezTo>
                                <a:pt x="525" y="1170"/>
                                <a:pt x="529" y="1169"/>
                                <a:pt x="533" y="1168"/>
                              </a:cubicBezTo>
                              <a:cubicBezTo>
                                <a:pt x="554" y="1166"/>
                                <a:pt x="576" y="1165"/>
                                <a:pt x="597" y="1165"/>
                              </a:cubicBezTo>
                              <a:cubicBezTo>
                                <a:pt x="2264" y="1165"/>
                                <a:pt x="2264" y="1165"/>
                                <a:pt x="2264" y="1165"/>
                              </a:cubicBezTo>
                              <a:cubicBezTo>
                                <a:pt x="2539" y="1165"/>
                                <a:pt x="2539" y="1165"/>
                                <a:pt x="2539" y="1165"/>
                              </a:cubicBezTo>
                              <a:cubicBezTo>
                                <a:pt x="2833" y="1165"/>
                                <a:pt x="2833" y="1165"/>
                                <a:pt x="2833" y="1165"/>
                              </a:cubicBezTo>
                              <a:cubicBezTo>
                                <a:pt x="2923" y="1165"/>
                                <a:pt x="3009" y="1185"/>
                                <a:pt x="3088" y="1219"/>
                              </a:cubicBezTo>
                              <a:cubicBezTo>
                                <a:pt x="3088" y="1009"/>
                                <a:pt x="3088" y="1009"/>
                                <a:pt x="3088" y="1009"/>
                              </a:cubicBezTo>
                              <a:cubicBezTo>
                                <a:pt x="3088" y="903"/>
                                <a:pt x="3002" y="818"/>
                                <a:pt x="2896" y="8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件夹" o:spid="_x0000_s1026" o:spt="100" style="position:absolute;left:0pt;margin-left:50.9pt;margin-top:12.55pt;height:23pt;width:23pt;z-index:251657216;v-text-anchor:middle-center;mso-width-relative:page;mso-height-relative:page;" fillcolor="#FFFFFF [3212]" filled="t" stroked="f" coordsize="3431,3432" o:gfxdata="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" path="m3431,2857c3431,3174,3151,3432,2833,3432c2539,3432,2539,3432,2539,3432c2264,3432,2264,3432,2264,3432c597,3432,597,3432,597,3432c280,3432,0,3174,0,2857c0,1723,0,1723,0,1723c0,1723,0,1723,0,1723c0,575,0,575,0,575c0,257,257,0,574,0c1341,0,1341,0,1341,0c1591,0,1801,187,1880,410c2833,410,2833,410,2833,410c3151,410,3431,641,3431,958c3431,1723,3431,1723,3431,1723c3431,1723,3431,1723,3431,1723l3431,2857xm343,2891c343,2997,429,3083,534,3083c2264,3083,2264,3083,2264,3083c2539,3083,2539,3083,2539,3083c2896,3083,2896,3083,2896,3083c3002,3083,3088,2997,3088,2891c3088,1853,3088,1853,3088,1853c3088,1774,3088,1774,3088,1774c3088,1668,3002,1583,2896,1583c2539,1583,2539,1583,2539,1583c2264,1583,2264,1583,2264,1583c534,1583,534,1583,534,1583c521,1583,508,1584,496,1587c490,1588,484,1590,478,1592c472,1594,466,1595,460,1598c451,1601,443,1606,435,1611c433,1613,430,1614,427,1615c417,1622,408,1630,400,1638c400,1638,399,1638,399,1639c364,1673,343,1721,343,1774c343,1853,343,1853,343,1853c343,1853,343,1853,343,1853l343,2891xm2896,818c1509,818,1509,818,1509,818c1509,598,1509,598,1509,598c1509,492,1424,406,1318,406c534,406,534,406,534,406c429,406,343,492,343,598c343,1219,343,1219,343,1219c362,1211,381,1204,401,1197c402,1197,403,1196,404,1196c422,1190,441,1185,460,1181c463,1180,466,1179,469,1179c486,1175,503,1172,521,1170c525,1170,529,1169,533,1168c554,1166,576,1165,597,1165c2264,1165,2264,1165,2264,1165c2539,1165,2539,1165,2539,1165c2833,1165,2833,1165,2833,1165c2923,1165,3009,1185,3088,1219c3088,1009,3088,1009,3088,1009c3088,903,3002,818,2896,818xe">
                <v:path o:connectlocs="153202065,127560291;126499987,153233089;113372174,153233089;101092821,153233089;26657466,153233089;0,127560291;0,76929113;0,76929113;0,25672798;25630391,0;59878712,0;83946355,18305784;126499987,18305784;153202065,42773074;153202065,76929113;153202065,76929113;153202065,127560291;15315711,129078326;23844333,137650848;101092821,137650848;113372174,137650848;129313121,137650848;137886354,129078326;137886354,82733324;137886354,79206166;129313121,70678327;113372174,70678327;101092821,70678327;23844333,70678327;22147582,70856889;21343817,71080134;20540053,71348063;19423756,71928433;19066527,72107080;17860923,73133941;17816312,73178624;15315711,79206166;15315711,82733324;15315711,82733324;15315711,129078326;129313121,36522372;67380344,36522372;67380344,26699744;58851722,18127222;23844333,18127222;15315711,26699744;15315711,54426349;17905534,53444086;18039537,53399403;20540053,52729667;20941892,52640386;23263879,52238578;23799637,52149297;26657466,52015333;101092821,52015333;113372174,52015333;126499987,52015333;137886354,54426349;137886354,45050211;129313121,36522372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DAF65E" wp14:editId="472A1976">
                <wp:simplePos x="0" y="0"/>
                <wp:positionH relativeFrom="column">
                  <wp:posOffset>570865</wp:posOffset>
                </wp:positionH>
                <wp:positionV relativeFrom="paragraph">
                  <wp:posOffset>85725</wp:posOffset>
                </wp:positionV>
                <wp:extent cx="448310" cy="448310"/>
                <wp:effectExtent l="0" t="0" r="8890" b="8890"/>
                <wp:wrapNone/>
                <wp:docPr id="83" name="圆角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0865" y="1670685"/>
                          <a:ext cx="448310" cy="44831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圆角矩形" o:spid="_x0000_s1026" o:spt="2" style="position:absolute;left:0pt;margin-left:44.95pt;margin-top:6.75pt;height:35.3pt;width:35.3pt;z-index:251651072;v-text-anchor:middle;mso-width-relative:page;mso-height-relative:page;" fillcolor="#808080 [1629]" filled="t" stroked="f" coordsize="21600,21600" arcsize="0.166666666666667" o:gfxdata="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pFXzdkAAAAIAQAADwAAAAAAAAABACAAAAAiAAAAZHJzL2Rvd25yZXYueG1sUEsBAhQAFAAAAAgA&#10;h07iQN2zdhVdAgAAuQQAAA4AAAAAAAAAAQAgAAAAKA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60AB885" w14:textId="77777777" w:rsidR="00EA35E2" w:rsidRDefault="00EA35E2"/>
    <w:p w14:paraId="1455AB53" w14:textId="77777777" w:rsidR="00EA35E2" w:rsidRDefault="00EA35E2"/>
    <w:p w14:paraId="359A3CEF" w14:textId="77777777" w:rsidR="00EA35E2" w:rsidRDefault="00EA35E2"/>
    <w:p w14:paraId="792075FC" w14:textId="77777777" w:rsidR="00EA35E2" w:rsidRDefault="00EA35E2"/>
    <w:p w14:paraId="6D5B4A97" w14:textId="77777777" w:rsidR="00EA35E2" w:rsidRDefault="00EA35E2"/>
    <w:p w14:paraId="62498168" w14:textId="77777777" w:rsidR="00EA35E2" w:rsidRDefault="00EA35E2"/>
    <w:p w14:paraId="38F66B0B" w14:textId="77777777" w:rsidR="00EA35E2" w:rsidRDefault="00EA35E2"/>
    <w:p w14:paraId="60754CED" w14:textId="77777777" w:rsidR="00EA35E2" w:rsidRDefault="00EA35E2"/>
    <w:p w14:paraId="0F150854" w14:textId="77777777" w:rsidR="00EA35E2" w:rsidRDefault="00EA35E2"/>
    <w:p w14:paraId="34ED2508" w14:textId="77777777" w:rsidR="00EA35E2" w:rsidRDefault="00EA35E2"/>
    <w:p w14:paraId="08B26553" w14:textId="77777777" w:rsidR="00EA35E2" w:rsidRDefault="00EA35E2"/>
    <w:p w14:paraId="3EE5C438" w14:textId="77777777" w:rsidR="00EA35E2" w:rsidRDefault="00EA35E2"/>
    <w:p w14:paraId="0FA5727C" w14:textId="77777777" w:rsidR="00EA35E2" w:rsidRDefault="00EA35E2"/>
    <w:p w14:paraId="5925C63A" w14:textId="77777777" w:rsidR="00EA35E2" w:rsidRDefault="00EA35E2"/>
    <w:p w14:paraId="19328E57" w14:textId="77777777" w:rsidR="00EA35E2" w:rsidRDefault="00EA35E2"/>
    <w:p w14:paraId="438B6F54" w14:textId="77777777" w:rsidR="00EA35E2" w:rsidRDefault="00EA35E2"/>
    <w:p w14:paraId="573ACD8B" w14:textId="77777777" w:rsidR="00EA35E2" w:rsidRDefault="00EA35E2"/>
    <w:p w14:paraId="05EC3A25" w14:textId="77777777" w:rsidR="00EA35E2" w:rsidRDefault="00EA35E2"/>
    <w:p w14:paraId="527F5F74" w14:textId="77777777" w:rsidR="00EA35E2" w:rsidRDefault="00EA35E2"/>
    <w:p w14:paraId="7B7DBFF3" w14:textId="77777777" w:rsidR="00EA35E2" w:rsidRDefault="00EA35E2"/>
    <w:p w14:paraId="2239D32D" w14:textId="77777777" w:rsidR="00EA35E2" w:rsidRDefault="00EA35E2"/>
    <w:p w14:paraId="1F672F9B" w14:textId="77777777" w:rsidR="00EA35E2" w:rsidRDefault="00EA35E2"/>
    <w:p w14:paraId="549A0102" w14:textId="77777777" w:rsidR="00EA35E2" w:rsidRDefault="00EA35E2"/>
    <w:p w14:paraId="3325904E" w14:textId="77777777" w:rsidR="00EA35E2" w:rsidRDefault="00EA35E2"/>
    <w:p w14:paraId="431DCD5D" w14:textId="77777777" w:rsidR="00EA35E2" w:rsidRDefault="00EA35E2"/>
    <w:p w14:paraId="695C3822" w14:textId="77777777" w:rsidR="00EA35E2" w:rsidRDefault="00EA35E2"/>
    <w:p w14:paraId="11E257E8" w14:textId="77777777" w:rsidR="00EA35E2" w:rsidRDefault="00EA35E2"/>
    <w:p w14:paraId="335313CF" w14:textId="77777777" w:rsidR="00EA35E2" w:rsidRDefault="00EA35E2"/>
    <w:p w14:paraId="152BAC57" w14:textId="77777777" w:rsidR="00EA35E2" w:rsidRDefault="00EA35E2"/>
    <w:p w14:paraId="477F4BAA" w14:textId="77777777" w:rsidR="00EA35E2" w:rsidRDefault="00EA35E2"/>
    <w:p w14:paraId="79868C3A" w14:textId="77777777" w:rsidR="00EA35E2" w:rsidRDefault="00EA35E2"/>
    <w:p w14:paraId="39BE743F" w14:textId="77777777" w:rsidR="00EA35E2" w:rsidRDefault="00EA35E2"/>
    <w:p w14:paraId="5A7E735F" w14:textId="77777777" w:rsidR="00EA35E2" w:rsidRDefault="00EA35E2"/>
    <w:p w14:paraId="401CDF39" w14:textId="77777777" w:rsidR="00EA35E2" w:rsidRDefault="00EA35E2"/>
    <w:p w14:paraId="2EAC7423" w14:textId="77777777" w:rsidR="00EA35E2" w:rsidRDefault="00EA35E2"/>
    <w:p w14:paraId="28F021CE" w14:textId="77777777" w:rsidR="00EA35E2" w:rsidRDefault="00EA35E2"/>
    <w:p w14:paraId="1F4DB36E" w14:textId="77777777" w:rsidR="00EA35E2" w:rsidRDefault="00EA35E2"/>
    <w:p w14:paraId="02E94367" w14:textId="77777777" w:rsidR="00EA35E2" w:rsidRDefault="00EA35E2"/>
    <w:p w14:paraId="49CB81FC" w14:textId="77777777" w:rsidR="00EA35E2" w:rsidRDefault="00EA35E2"/>
    <w:p w14:paraId="1F4689E7" w14:textId="77777777" w:rsidR="00EA35E2" w:rsidRDefault="00EA35E2"/>
    <w:p w14:paraId="702515DE" w14:textId="77777777" w:rsidR="00EA35E2" w:rsidRDefault="00EA35E2"/>
    <w:p w14:paraId="59C4D344" w14:textId="77777777" w:rsidR="00EA35E2" w:rsidRDefault="00EA35E2"/>
    <w:p w14:paraId="6EE9CE03" w14:textId="77777777" w:rsidR="00EA35E2" w:rsidRDefault="00EA35E2"/>
    <w:p w14:paraId="1A914207" w14:textId="77777777" w:rsidR="00EA35E2" w:rsidRDefault="00EA35E2"/>
    <w:p w14:paraId="519EC09D" w14:textId="77777777" w:rsidR="00EA35E2" w:rsidRDefault="00EA35E2"/>
    <w:p w14:paraId="5250181B" w14:textId="77777777" w:rsidR="00EA35E2" w:rsidRDefault="00FF096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51FAF3E" wp14:editId="1B929C2B">
                <wp:simplePos x="0" y="0"/>
                <wp:positionH relativeFrom="column">
                  <wp:posOffset>311150</wp:posOffset>
                </wp:positionH>
                <wp:positionV relativeFrom="paragraph">
                  <wp:posOffset>280670</wp:posOffset>
                </wp:positionV>
                <wp:extent cx="1917065" cy="783590"/>
                <wp:effectExtent l="0" t="0" r="0" b="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783590"/>
                          <a:chOff x="21256" y="749"/>
                          <a:chExt cx="3019" cy="1234"/>
                        </a:xfrm>
                      </wpg:grpSpPr>
                      <wps:wsp>
                        <wps:cNvPr id="145" name="文本框 12"/>
                        <wps:cNvSpPr txBox="1"/>
                        <wps:spPr>
                          <a:xfrm>
                            <a:off x="21256" y="749"/>
                            <a:ext cx="1811" cy="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E830CC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eastAsia="微软雅黑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" name="直接连接符 20"/>
                        <wps:cNvCnPr/>
                        <wps:spPr>
                          <a:xfrm>
                            <a:off x="23074" y="1230"/>
                            <a:ext cx="0" cy="48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文本框 19"/>
                        <wps:cNvSpPr txBox="1"/>
                        <wps:spPr>
                          <a:xfrm>
                            <a:off x="23284" y="1110"/>
                            <a:ext cx="991" cy="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91B93F" w14:textId="77777777" w:rsidR="00EA35E2" w:rsidRDefault="00FF0969">
                              <w:pPr>
                                <w:spacing w:line="28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工作总结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5pt;margin-top:22.1pt;height:61.7pt;width:150.95pt;z-index:251655168;mso-width-relative:page;mso-height-relative:page;" coordorigin="21256,749" coordsize="3019,1234" o:gfxdata="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DAoSaU2gAAAAkBAAAPAAAAAAAAAAEAIAAAACIAAABkcnMv&#10;ZG93bnJldi54bWxQSwECFAAUAAAACACHTuJAHOuANZADAAD7CAAADgAAAAAAAAABACAAAAApAQAA&#10;ZHJzL2Uyb0RvYy54bWxQSwUGAAAAAAYABgBZAQAAKwcAAAAA&#10;">
                <o:lock v:ext="edit" aspectratio="f"/>
                <v:shape id="文本框 12" o:spid="_x0000_s1026" o:spt="202" type="#_x0000_t202" style="position:absolute;left:21256;top:749;height:1195;width:1811;" filled="f" stroked="f" coordsize="21600,21600" o:gfxdata="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TAj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hint="default" w:eastAsia="微软雅黑"/>
                            <w:b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2X</w:t>
                        </w:r>
                      </w:p>
                    </w:txbxContent>
                  </v:textbox>
                </v:shape>
                <v:line id="直接连接符 20" o:spid="_x0000_s1026" o:spt="20" style="position:absolute;left:23074;top:1230;height:480;width:0;" filled="f" stroked="t" coordsize="21600,21600" o:gfxdata="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H4nG&#10;wAAAANwAAAAPAAAAAAAAAAEAIAAAACIAAABkcnMvZG93bnJldi54bWxQSwECFAAUAAAACACHTuJA&#10;My8FnjsAAAA5AAAAEAAAAAAAAAABACAAAAAPAQAAZHJzL3NoYXBleG1sLnhtbFBLBQYAAAAABgAG&#10;AFsBAAC5AwAAAAA=&#10;">
                  <v:fill on="f" focussize="0,0"/>
                  <v:stroke weight="10pt" color="#C00000 [3204]" miterlimit="8" joinstyle="miter"/>
                  <v:imagedata o:title=""/>
                  <o:lock v:ext="edit" aspectratio="f"/>
                </v:line>
                <v:shape id="文本框 19" o:spid="_x0000_s1026" o:spt="202" type="#_x0000_t202" style="position:absolute;left:23284;top:1110;height:873;width:991;" filled="f" stroked="f" coordsize="21600,21600" o:gfxdata="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od0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工作总结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27DCB67" wp14:editId="0EF10796">
            <wp:simplePos x="0" y="0"/>
            <wp:positionH relativeFrom="column">
              <wp:posOffset>3434715</wp:posOffset>
            </wp:positionH>
            <wp:positionV relativeFrom="page">
              <wp:posOffset>-3094990</wp:posOffset>
            </wp:positionV>
            <wp:extent cx="726440" cy="7603490"/>
            <wp:effectExtent l="0" t="0" r="16510" b="16510"/>
            <wp:wrapNone/>
            <wp:docPr id="156" name="图片 15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80507" r="12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4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                 </w:t>
      </w:r>
    </w:p>
    <w:p w14:paraId="65B9B22D" w14:textId="77777777" w:rsidR="00EA35E2" w:rsidRDefault="00EA35E2"/>
    <w:p w14:paraId="1FF5578B" w14:textId="77777777" w:rsidR="00EA35E2" w:rsidRDefault="00EA35E2"/>
    <w:p w14:paraId="222C3841" w14:textId="77777777" w:rsidR="00EA35E2" w:rsidRDefault="00EA35E2"/>
    <w:p w14:paraId="1576D767" w14:textId="77777777" w:rsidR="00EA35E2" w:rsidRDefault="00EA35E2"/>
    <w:p w14:paraId="0B325054" w14:textId="77777777" w:rsidR="00EA35E2" w:rsidRDefault="00FF0969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BCBED0" wp14:editId="16F109AE">
                <wp:simplePos x="0" y="0"/>
                <wp:positionH relativeFrom="column">
                  <wp:posOffset>1017905</wp:posOffset>
                </wp:positionH>
                <wp:positionV relativeFrom="paragraph">
                  <wp:posOffset>6979285</wp:posOffset>
                </wp:positionV>
                <wp:extent cx="5453380" cy="1306830"/>
                <wp:effectExtent l="0" t="0" r="0" b="0"/>
                <wp:wrapNone/>
                <wp:docPr id="178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3380" cy="1306830"/>
                          <a:chOff x="1152" y="6808"/>
                          <a:chExt cx="8588" cy="2058"/>
                        </a:xfrm>
                      </wpg:grpSpPr>
                      <wps:wsp>
                        <wps:cNvPr id="179" name="矩形 6"/>
                        <wps:cNvSpPr/>
                        <wps:spPr>
                          <a:xfrm>
                            <a:off x="1152" y="6808"/>
                            <a:ext cx="3977" cy="1782"/>
                          </a:xfrm>
                          <a:prstGeom prst="rect">
                            <a:avLst/>
                          </a:prstGeom>
                          <a:solidFill>
                            <a:srgbClr val="29A182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rgbClr val="4472C4">
                              <a:shade val="5000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rgbClr val="4472C4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180" name="矩形 7"/>
                        <wps:cNvSpPr/>
                        <wps:spPr>
                          <a:xfrm>
                            <a:off x="1152" y="6808"/>
                            <a:ext cx="1216" cy="1782"/>
                          </a:xfrm>
                          <a:prstGeom prst="rect">
                            <a:avLst/>
                          </a:prstGeom>
                          <a:solidFill>
                            <a:srgbClr val="29A182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rgbClr val="4472C4">
                              <a:shade val="5000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rgbClr val="4472C4"/>
                          </a:effectRef>
                          <a:fontRef idx="minor">
                            <a:srgbClr val="FFFFFF"/>
                          </a:fontRef>
                        </wps:style>
                        <wps:txbx>
                          <w:txbxContent>
                            <w:p w14:paraId="65CC36D4" w14:textId="77777777" w:rsidR="00EA35E2" w:rsidRDefault="00FF0969">
                              <w:pPr>
                                <w:numPr>
                                  <w:ilvl w:val="0"/>
                                  <w:numId w:val="6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FFFFFF"/>
                                  <w:kern w:val="24"/>
                                  <w:sz w:val="49"/>
                                  <w:szCs w:val="49"/>
                                </w:rPr>
                                <w:t>65%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1" name="矩形 8"/>
                        <wps:cNvSpPr/>
                        <wps:spPr>
                          <a:xfrm>
                            <a:off x="5671" y="6808"/>
                            <a:ext cx="3977" cy="1782"/>
                          </a:xfrm>
                          <a:prstGeom prst="rect">
                            <a:avLst/>
                          </a:prstGeom>
                          <a:solidFill>
                            <a:srgbClr val="FF1F1E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rgbClr val="4472C4">
                              <a:shade val="5000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rgbClr val="4472C4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182" name="矩形 9"/>
                        <wps:cNvSpPr/>
                        <wps:spPr>
                          <a:xfrm>
                            <a:off x="5671" y="6808"/>
                            <a:ext cx="1216" cy="1782"/>
                          </a:xfrm>
                          <a:prstGeom prst="rect">
                            <a:avLst/>
                          </a:prstGeom>
                          <a:solidFill>
                            <a:srgbClr val="FF1F1E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rgbClr val="4472C4">
                              <a:shade val="5000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rgbClr val="4472C4"/>
                          </a:effectRef>
                          <a:fontRef idx="minor">
                            <a:srgbClr val="FFFFFF"/>
                          </a:fontRef>
                        </wps:style>
                        <wps:txbx>
                          <w:txbxContent>
                            <w:p w14:paraId="18F0E25B" w14:textId="77777777" w:rsidR="00EA35E2" w:rsidRDefault="00FF0969">
                              <w:pPr>
                                <w:numPr>
                                  <w:ilvl w:val="0"/>
                                  <w:numId w:val="7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FFFFFF"/>
                                  <w:kern w:val="24"/>
                                  <w:sz w:val="49"/>
                                  <w:szCs w:val="49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3" name="矩形 10"/>
                        <wps:cNvSpPr/>
                        <wps:spPr>
                          <a:xfrm>
                            <a:off x="2415" y="6850"/>
                            <a:ext cx="2807" cy="2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B3A3C" w14:textId="77777777" w:rsidR="00EA35E2" w:rsidRDefault="00FF0969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312" w:lineRule="auto"/>
                                <w:jc w:val="left"/>
                                <w:textAlignment w:val="baseline"/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Cs w:val="21"/>
                                </w:rPr>
                                <w:t>您的内容打在这里，或者通过复制您的文本后</w:t>
                              </w:r>
                              <w:r>
                                <w:rPr>
                                  <w:rFonts w:ascii="微软雅黑" w:eastAsia="微软雅黑" w:hAnsiTheme="minorBidi" w:hint="eastAsia"/>
                                  <w:color w:val="FFFFFF" w:themeColor="background1"/>
                                  <w:kern w:val="24"/>
                                  <w:szCs w:val="21"/>
                                </w:rPr>
                                <w:t>。</w:t>
                              </w:r>
                            </w:p>
                            <w:p w14:paraId="7A46079B" w14:textId="77777777" w:rsidR="00EA35E2" w:rsidRDefault="00EA35E2">
                              <w:pPr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84" name="矩形 12"/>
                        <wps:cNvSpPr/>
                        <wps:spPr>
                          <a:xfrm>
                            <a:off x="6933" y="6850"/>
                            <a:ext cx="2807" cy="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8C945" w14:textId="77777777" w:rsidR="00EA35E2" w:rsidRDefault="00FF0969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312" w:lineRule="auto"/>
                                <w:jc w:val="left"/>
                                <w:textAlignment w:val="baseline"/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Cs w:val="21"/>
                                </w:rPr>
                                <w:t>您的内容打在这里，或者通过复制您的文本后</w:t>
                              </w:r>
                              <w:r>
                                <w:rPr>
                                  <w:rFonts w:ascii="微软雅黑" w:eastAsia="微软雅黑" w:hAnsiTheme="minorBidi" w:hint="eastAsia"/>
                                  <w:color w:val="FFFFFF" w:themeColor="background1"/>
                                  <w:kern w:val="24"/>
                                  <w:szCs w:val="21"/>
                                </w:rPr>
                                <w:t>。</w:t>
                              </w:r>
                            </w:p>
                            <w:p w14:paraId="34AE34B5" w14:textId="77777777" w:rsidR="00EA35E2" w:rsidRDefault="00FF0969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CBED0" id="_x0000_s1102" style="position:absolute;left:0;text-align:left;margin-left:80.15pt;margin-top:549.55pt;width:429.4pt;height:102.9pt;z-index:251664384" coordorigin="1152,6808" coordsize="8588,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">
                <v:rect id="矩形 6" o:spid="_x0000_s1103" style="position:absolute;left:1152;top:6808;width:39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" fillcolor="#29a182" stroked="f" strokeweight="1pt">
                  <v:fill opacity="42662f"/>
                </v:rect>
                <v:rect id="矩形 7" o:spid="_x0000_s1104" style="position:absolute;left:1152;top:6808;width:1216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" fillcolor="#29a182" stroked="f" strokeweight="1pt">
                  <v:fill opacity="42662f"/>
                  <v:textbox>
                    <w:txbxContent>
                      <w:p w14:paraId="65CC36D4" w14:textId="77777777" w:rsidR="00EA35E2" w:rsidRDefault="00FF0969">
                        <w:pPr>
                          <w:numPr>
                            <w:ilvl w:val="0"/>
                            <w:numId w:val="6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FFFFFF"/>
                            <w:kern w:val="24"/>
                            <w:sz w:val="49"/>
                            <w:szCs w:val="49"/>
                          </w:rPr>
                          <w:t>65%</w:t>
                        </w:r>
                      </w:p>
                    </w:txbxContent>
                  </v:textbox>
                </v:rect>
                <v:rect id="矩形 8" o:spid="_x0000_s1105" style="position:absolute;left:5671;top:6808;width:39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" fillcolor="#ff1f1e" stroked="f" strokeweight="1pt">
                  <v:fill opacity="42662f"/>
                </v:rect>
                <v:rect id="矩形 9" o:spid="_x0000_s1106" style="position:absolute;left:5671;top:6808;width:1216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" fillcolor="#ff1f1e" stroked="f" strokeweight="1pt">
                  <v:fill opacity="42662f"/>
                  <v:textbox>
                    <w:txbxContent>
                      <w:p w14:paraId="18F0E25B" w14:textId="77777777" w:rsidR="00EA35E2" w:rsidRDefault="00FF0969">
                        <w:pPr>
                          <w:numPr>
                            <w:ilvl w:val="0"/>
                            <w:numId w:val="7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FFFFFF"/>
                            <w:kern w:val="24"/>
                            <w:sz w:val="49"/>
                            <w:szCs w:val="49"/>
                          </w:rPr>
                          <w:t>35%</w:t>
                        </w:r>
                      </w:p>
                    </w:txbxContent>
                  </v:textbox>
                </v:rect>
                <v:rect id="矩形 10" o:spid="_x0000_s1107" style="position:absolute;left:2415;top:6850;width:2807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" filled="f" stroked="f">
                  <v:textbox style="mso-fit-shape-to-text:t">
                    <w:txbxContent>
                      <w:p w14:paraId="6A8B3A3C" w14:textId="77777777" w:rsidR="00EA35E2" w:rsidRDefault="00FF0969">
                        <w:pPr>
                          <w:numPr>
                            <w:ilvl w:val="0"/>
                            <w:numId w:val="8"/>
                          </w:numPr>
                          <w:spacing w:line="312" w:lineRule="auto"/>
                          <w:jc w:val="left"/>
                          <w:textAlignment w:val="baseline"/>
                          <w:rPr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Cs w:val="21"/>
                          </w:rPr>
                          <w:t>您的内容打在这里，或者通过复制您的文本后</w:t>
                        </w:r>
                        <w:r>
                          <w:rPr>
                            <w:rFonts w:ascii="微软雅黑" w:eastAsia="微软雅黑" w:hAnsiTheme="minorBidi" w:hint="eastAsia"/>
                            <w:color w:val="FFFFFF" w:themeColor="background1"/>
                            <w:kern w:val="24"/>
                            <w:szCs w:val="21"/>
                          </w:rPr>
                          <w:t>。</w:t>
                        </w:r>
                      </w:p>
                      <w:p w14:paraId="7A46079B" w14:textId="77777777" w:rsidR="00EA35E2" w:rsidRDefault="00EA35E2">
                        <w:pPr>
                          <w:numPr>
                            <w:ilvl w:val="0"/>
                            <w:numId w:val="9"/>
                          </w:numPr>
                          <w:spacing w:line="360" w:lineRule="auto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</w:p>
                    </w:txbxContent>
                  </v:textbox>
                </v:rect>
                <v:rect id="矩形 12" o:spid="_x0000_s1108" style="position:absolute;left:6933;top:6850;width:2807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" filled="f" stroked="f">
                  <v:textbox style="mso-fit-shape-to-text:t">
                    <w:txbxContent>
                      <w:p w14:paraId="41D8C945" w14:textId="77777777" w:rsidR="00EA35E2" w:rsidRDefault="00FF0969">
                        <w:pPr>
                          <w:numPr>
                            <w:ilvl w:val="0"/>
                            <w:numId w:val="8"/>
                          </w:numPr>
                          <w:spacing w:line="312" w:lineRule="auto"/>
                          <w:jc w:val="left"/>
                          <w:textAlignment w:val="baseline"/>
                          <w:rPr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Cs w:val="21"/>
                          </w:rPr>
                          <w:t>您的内容打在这里，或者通过复制您的文本后</w:t>
                        </w:r>
                        <w:r>
                          <w:rPr>
                            <w:rFonts w:ascii="微软雅黑" w:eastAsia="微软雅黑" w:hAnsiTheme="minorBidi" w:hint="eastAsia"/>
                            <w:color w:val="FFFFFF" w:themeColor="background1"/>
                            <w:kern w:val="24"/>
                            <w:szCs w:val="21"/>
                          </w:rPr>
                          <w:t>。</w:t>
                        </w:r>
                      </w:p>
                      <w:p w14:paraId="34AE34B5" w14:textId="77777777" w:rsidR="00EA35E2" w:rsidRDefault="00FF0969">
                        <w:pPr>
                          <w:numPr>
                            <w:ilvl w:val="0"/>
                            <w:numId w:val="10"/>
                          </w:numPr>
                          <w:spacing w:line="360" w:lineRule="auto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D2311" wp14:editId="6B070842">
                <wp:simplePos x="0" y="0"/>
                <wp:positionH relativeFrom="column">
                  <wp:posOffset>619125</wp:posOffset>
                </wp:positionH>
                <wp:positionV relativeFrom="paragraph">
                  <wp:posOffset>708660</wp:posOffset>
                </wp:positionV>
                <wp:extent cx="344170" cy="344170"/>
                <wp:effectExtent l="0" t="0" r="17780" b="17780"/>
                <wp:wrapNone/>
                <wp:docPr id="161" name="接收文件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280160" y="2837815"/>
                          <a:ext cx="344170" cy="344170"/>
                        </a:xfrm>
                        <a:custGeom>
                          <a:avLst/>
                          <a:gdLst>
                            <a:gd name="T0" fmla="*/ 1287963 w 1241425"/>
                            <a:gd name="T1" fmla="*/ 1181106 h 1503362"/>
                            <a:gd name="T2" fmla="*/ 1324139 w 1241425"/>
                            <a:gd name="T3" fmla="*/ 1191159 h 1503362"/>
                            <a:gd name="T4" fmla="*/ 1350840 w 1241425"/>
                            <a:gd name="T5" fmla="*/ 1212704 h 1503362"/>
                            <a:gd name="T6" fmla="*/ 1565596 w 1241425"/>
                            <a:gd name="T7" fmla="*/ 1868518 h 1503362"/>
                            <a:gd name="T8" fmla="*/ 1556122 w 1241425"/>
                            <a:gd name="T9" fmla="*/ 1891500 h 1503362"/>
                            <a:gd name="T10" fmla="*/ 1529421 w 1241425"/>
                            <a:gd name="T11" fmla="*/ 1903851 h 1503362"/>
                            <a:gd name="T12" fmla="*/ 265001 w 1241425"/>
                            <a:gd name="T13" fmla="*/ 1902989 h 1503362"/>
                            <a:gd name="T14" fmla="*/ 231409 w 1241425"/>
                            <a:gd name="T15" fmla="*/ 1888339 h 1503362"/>
                            <a:gd name="T16" fmla="*/ 209589 w 1241425"/>
                            <a:gd name="T17" fmla="*/ 1863922 h 1503362"/>
                            <a:gd name="T18" fmla="*/ 1148 w 1241425"/>
                            <a:gd name="T19" fmla="*/ 1208683 h 1503362"/>
                            <a:gd name="T20" fmla="*/ 16939 w 1241425"/>
                            <a:gd name="T21" fmla="*/ 1188574 h 1503362"/>
                            <a:gd name="T22" fmla="*/ 48808 w 1241425"/>
                            <a:gd name="T23" fmla="*/ 1180818 h 1503362"/>
                            <a:gd name="T24" fmla="*/ 215331 w 1241425"/>
                            <a:gd name="T25" fmla="*/ 1042925 h 1503362"/>
                            <a:gd name="T26" fmla="*/ 228848 w 1241425"/>
                            <a:gd name="T27" fmla="*/ 1010020 h 1503362"/>
                            <a:gd name="T28" fmla="*/ 258470 w 1241425"/>
                            <a:gd name="T29" fmla="*/ 990564 h 1503362"/>
                            <a:gd name="T30" fmla="*/ 1476305 w 1241425"/>
                            <a:gd name="T31" fmla="*/ 786828 h 1503362"/>
                            <a:gd name="T32" fmla="*/ 1499274 w 1241425"/>
                            <a:gd name="T33" fmla="*/ 789987 h 1503362"/>
                            <a:gd name="T34" fmla="*/ 1533440 w 1241425"/>
                            <a:gd name="T35" fmla="*/ 813249 h 1503362"/>
                            <a:gd name="T36" fmla="*/ 1554974 w 1241425"/>
                            <a:gd name="T37" fmla="*/ 849148 h 1503362"/>
                            <a:gd name="T38" fmla="*/ 1569041 w 1241425"/>
                            <a:gd name="T39" fmla="*/ 903427 h 1503362"/>
                            <a:gd name="T40" fmla="*/ 1414291 w 1241425"/>
                            <a:gd name="T41" fmla="*/ 1200957 h 1503362"/>
                            <a:gd name="T42" fmla="*/ 1396777 w 1241425"/>
                            <a:gd name="T43" fmla="*/ 1171089 h 1503362"/>
                            <a:gd name="T44" fmla="*/ 1369502 w 1241425"/>
                            <a:gd name="T45" fmla="*/ 1146103 h 1503362"/>
                            <a:gd name="T46" fmla="*/ 1313516 w 1241425"/>
                            <a:gd name="T47" fmla="*/ 1122266 h 1503362"/>
                            <a:gd name="T48" fmla="*/ 1070623 w 1241425"/>
                            <a:gd name="T49" fmla="*/ 848286 h 1503362"/>
                            <a:gd name="T50" fmla="*/ 1097324 w 1241425"/>
                            <a:gd name="T51" fmla="*/ 811814 h 1503362"/>
                            <a:gd name="T52" fmla="*/ 1128906 w 1241425"/>
                            <a:gd name="T53" fmla="*/ 789987 h 1503362"/>
                            <a:gd name="T54" fmla="*/ 223896 w 1241425"/>
                            <a:gd name="T55" fmla="*/ 574 h 1503362"/>
                            <a:gd name="T56" fmla="*/ 342122 w 1241425"/>
                            <a:gd name="T57" fmla="*/ 19541 h 1503362"/>
                            <a:gd name="T58" fmla="*/ 448297 w 1241425"/>
                            <a:gd name="T59" fmla="*/ 46267 h 1503362"/>
                            <a:gd name="T60" fmla="*/ 542417 w 1241425"/>
                            <a:gd name="T61" fmla="*/ 80465 h 1503362"/>
                            <a:gd name="T62" fmla="*/ 625922 w 1241425"/>
                            <a:gd name="T63" fmla="*/ 120985 h 1503362"/>
                            <a:gd name="T64" fmla="*/ 699096 w 1241425"/>
                            <a:gd name="T65" fmla="*/ 166964 h 1503362"/>
                            <a:gd name="T66" fmla="*/ 763087 w 1241425"/>
                            <a:gd name="T67" fmla="*/ 217255 h 1503362"/>
                            <a:gd name="T68" fmla="*/ 817610 w 1241425"/>
                            <a:gd name="T69" fmla="*/ 271568 h 1503362"/>
                            <a:gd name="T70" fmla="*/ 864383 w 1241425"/>
                            <a:gd name="T71" fmla="*/ 328180 h 1503362"/>
                            <a:gd name="T72" fmla="*/ 925218 w 1241425"/>
                            <a:gd name="T73" fmla="*/ 426175 h 1503362"/>
                            <a:gd name="T74" fmla="*/ 974861 w 1241425"/>
                            <a:gd name="T75" fmla="*/ 544286 h 1503362"/>
                            <a:gd name="T76" fmla="*/ 1003844 w 1241425"/>
                            <a:gd name="T77" fmla="*/ 656075 h 1503362"/>
                            <a:gd name="T78" fmla="*/ 1017044 w 1241425"/>
                            <a:gd name="T79" fmla="*/ 754068 h 1503362"/>
                            <a:gd name="T80" fmla="*/ 1019914 w 1241425"/>
                            <a:gd name="T81" fmla="*/ 859822 h 1503362"/>
                            <a:gd name="T82" fmla="*/ 471253 w 1241425"/>
                            <a:gd name="T83" fmla="*/ 893732 h 1503362"/>
                            <a:gd name="T84" fmla="*/ 701678 w 1241425"/>
                            <a:gd name="T85" fmla="*/ 839706 h 1503362"/>
                            <a:gd name="T86" fmla="*/ 707418 w 1241425"/>
                            <a:gd name="T87" fmla="*/ 752919 h 1503362"/>
                            <a:gd name="T88" fmla="*/ 702253 w 1241425"/>
                            <a:gd name="T89" fmla="*/ 668431 h 1503362"/>
                            <a:gd name="T90" fmla="*/ 683314 w 1241425"/>
                            <a:gd name="T91" fmla="*/ 571299 h 1503362"/>
                            <a:gd name="T92" fmla="*/ 645436 w 1241425"/>
                            <a:gd name="T93" fmla="*/ 466120 h 1503362"/>
                            <a:gd name="T94" fmla="*/ 583166 w 1241425"/>
                            <a:gd name="T95" fmla="*/ 356343 h 1503362"/>
                            <a:gd name="T96" fmla="*/ 491914 w 1241425"/>
                            <a:gd name="T97" fmla="*/ 246854 h 1503362"/>
                            <a:gd name="T98" fmla="*/ 412140 w 1241425"/>
                            <a:gd name="T99" fmla="*/ 175585 h 1503362"/>
                            <a:gd name="T100" fmla="*/ 341549 w 1241425"/>
                            <a:gd name="T101" fmla="*/ 123859 h 1503362"/>
                            <a:gd name="T102" fmla="*/ 260627 w 1241425"/>
                            <a:gd name="T103" fmla="*/ 74429 h 1503362"/>
                            <a:gd name="T104" fmla="*/ 168800 w 1241425"/>
                            <a:gd name="T105" fmla="*/ 27301 h 1503362"/>
                            <a:gd name="T106" fmla="*/ 132644 w 1241425"/>
                            <a:gd name="T107" fmla="*/ 9196 h 1503362"/>
                            <a:gd name="T108" fmla="*/ 155887 w 1241425"/>
                            <a:gd name="T109" fmla="*/ 3162 h 1503362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241425" h="1503362">
                              <a:moveTo>
                                <a:pt x="38553" y="931862"/>
                              </a:moveTo>
                              <a:lnTo>
                                <a:pt x="651556" y="931862"/>
                              </a:lnTo>
                              <a:lnTo>
                                <a:pt x="676049" y="948184"/>
                              </a:lnTo>
                              <a:lnTo>
                                <a:pt x="699861" y="931862"/>
                              </a:lnTo>
                              <a:lnTo>
                                <a:pt x="1012599" y="931862"/>
                              </a:lnTo>
                              <a:lnTo>
                                <a:pt x="1017361" y="932089"/>
                              </a:lnTo>
                              <a:lnTo>
                                <a:pt x="1022577" y="932542"/>
                              </a:lnTo>
                              <a:lnTo>
                                <a:pt x="1027340" y="933676"/>
                              </a:lnTo>
                              <a:lnTo>
                                <a:pt x="1032329" y="934583"/>
                              </a:lnTo>
                              <a:lnTo>
                                <a:pt x="1037092" y="936169"/>
                              </a:lnTo>
                              <a:lnTo>
                                <a:pt x="1041401" y="937983"/>
                              </a:lnTo>
                              <a:lnTo>
                                <a:pt x="1045936" y="940023"/>
                              </a:lnTo>
                              <a:lnTo>
                                <a:pt x="1050245" y="942290"/>
                              </a:lnTo>
                              <a:lnTo>
                                <a:pt x="1054327" y="944784"/>
                              </a:lnTo>
                              <a:lnTo>
                                <a:pt x="1057729" y="947731"/>
                              </a:lnTo>
                              <a:lnTo>
                                <a:pt x="1061131" y="950678"/>
                              </a:lnTo>
                              <a:lnTo>
                                <a:pt x="1064306" y="953852"/>
                              </a:lnTo>
                              <a:lnTo>
                                <a:pt x="1067027" y="957025"/>
                              </a:lnTo>
                              <a:lnTo>
                                <a:pt x="1069295" y="960426"/>
                              </a:lnTo>
                              <a:lnTo>
                                <a:pt x="1071336" y="964053"/>
                              </a:lnTo>
                              <a:lnTo>
                                <a:pt x="1072697" y="967907"/>
                              </a:lnTo>
                              <a:lnTo>
                                <a:pt x="1235302" y="1467544"/>
                              </a:lnTo>
                              <a:lnTo>
                                <a:pt x="1236210" y="1470945"/>
                              </a:lnTo>
                              <a:lnTo>
                                <a:pt x="1236663" y="1474572"/>
                              </a:lnTo>
                              <a:lnTo>
                                <a:pt x="1236663" y="1478199"/>
                              </a:lnTo>
                              <a:lnTo>
                                <a:pt x="1236210" y="1481599"/>
                              </a:lnTo>
                              <a:lnTo>
                                <a:pt x="1235076" y="1484546"/>
                              </a:lnTo>
                              <a:lnTo>
                                <a:pt x="1233488" y="1487494"/>
                              </a:lnTo>
                              <a:lnTo>
                                <a:pt x="1231447" y="1490214"/>
                              </a:lnTo>
                              <a:lnTo>
                                <a:pt x="1229179" y="1492708"/>
                              </a:lnTo>
                              <a:lnTo>
                                <a:pt x="1226685" y="1494974"/>
                              </a:lnTo>
                              <a:lnTo>
                                <a:pt x="1223510" y="1497015"/>
                              </a:lnTo>
                              <a:lnTo>
                                <a:pt x="1220335" y="1498828"/>
                              </a:lnTo>
                              <a:lnTo>
                                <a:pt x="1216479" y="1500415"/>
                              </a:lnTo>
                              <a:lnTo>
                                <a:pt x="1212397" y="1501775"/>
                              </a:lnTo>
                              <a:lnTo>
                                <a:pt x="1208088" y="1502455"/>
                              </a:lnTo>
                              <a:lnTo>
                                <a:pt x="1203326" y="1503362"/>
                              </a:lnTo>
                              <a:lnTo>
                                <a:pt x="1198563" y="1503362"/>
                              </a:lnTo>
                              <a:lnTo>
                                <a:pt x="224518" y="1503362"/>
                              </a:lnTo>
                              <a:lnTo>
                                <a:pt x="219302" y="1503362"/>
                              </a:lnTo>
                              <a:lnTo>
                                <a:pt x="214313" y="1502455"/>
                              </a:lnTo>
                              <a:lnTo>
                                <a:pt x="209324" y="1501775"/>
                              </a:lnTo>
                              <a:lnTo>
                                <a:pt x="204561" y="1500415"/>
                              </a:lnTo>
                              <a:lnTo>
                                <a:pt x="199799" y="1498828"/>
                              </a:lnTo>
                              <a:lnTo>
                                <a:pt x="195263" y="1497015"/>
                              </a:lnTo>
                              <a:lnTo>
                                <a:pt x="190727" y="1494974"/>
                              </a:lnTo>
                              <a:lnTo>
                                <a:pt x="186645" y="1492708"/>
                              </a:lnTo>
                              <a:lnTo>
                                <a:pt x="182790" y="1490214"/>
                              </a:lnTo>
                              <a:lnTo>
                                <a:pt x="178934" y="1487494"/>
                              </a:lnTo>
                              <a:lnTo>
                                <a:pt x="175532" y="1484546"/>
                              </a:lnTo>
                              <a:lnTo>
                                <a:pt x="172584" y="1481599"/>
                              </a:lnTo>
                              <a:lnTo>
                                <a:pt x="169636" y="1478199"/>
                              </a:lnTo>
                              <a:lnTo>
                                <a:pt x="167368" y="1474572"/>
                              </a:lnTo>
                              <a:lnTo>
                                <a:pt x="165554" y="1470945"/>
                              </a:lnTo>
                              <a:lnTo>
                                <a:pt x="164193" y="1467544"/>
                              </a:lnTo>
                              <a:lnTo>
                                <a:pt x="1587" y="967907"/>
                              </a:lnTo>
                              <a:lnTo>
                                <a:pt x="680" y="964053"/>
                              </a:lnTo>
                              <a:lnTo>
                                <a:pt x="0" y="960426"/>
                              </a:lnTo>
                              <a:lnTo>
                                <a:pt x="227" y="957025"/>
                              </a:lnTo>
                              <a:lnTo>
                                <a:pt x="907" y="953852"/>
                              </a:lnTo>
                              <a:lnTo>
                                <a:pt x="1814" y="950678"/>
                              </a:lnTo>
                              <a:lnTo>
                                <a:pt x="3402" y="947731"/>
                              </a:lnTo>
                              <a:lnTo>
                                <a:pt x="5216" y="944784"/>
                              </a:lnTo>
                              <a:lnTo>
                                <a:pt x="7484" y="942290"/>
                              </a:lnTo>
                              <a:lnTo>
                                <a:pt x="10205" y="940023"/>
                              </a:lnTo>
                              <a:lnTo>
                                <a:pt x="13380" y="937983"/>
                              </a:lnTo>
                              <a:lnTo>
                                <a:pt x="16782" y="936169"/>
                              </a:lnTo>
                              <a:lnTo>
                                <a:pt x="20637" y="934583"/>
                              </a:lnTo>
                              <a:lnTo>
                                <a:pt x="24493" y="933676"/>
                              </a:lnTo>
                              <a:lnTo>
                                <a:pt x="29028" y="932542"/>
                              </a:lnTo>
                              <a:lnTo>
                                <a:pt x="33564" y="932089"/>
                              </a:lnTo>
                              <a:lnTo>
                                <a:pt x="38553" y="931862"/>
                              </a:lnTo>
                              <a:close/>
                              <a:moveTo>
                                <a:pt x="218477" y="779462"/>
                              </a:moveTo>
                              <a:lnTo>
                                <a:pt x="420199" y="779462"/>
                              </a:lnTo>
                              <a:lnTo>
                                <a:pt x="577851" y="882650"/>
                              </a:lnTo>
                              <a:lnTo>
                                <a:pt x="169863" y="882650"/>
                              </a:lnTo>
                              <a:lnTo>
                                <a:pt x="169863" y="828008"/>
                              </a:lnTo>
                              <a:lnTo>
                                <a:pt x="170090" y="823041"/>
                              </a:lnTo>
                              <a:lnTo>
                                <a:pt x="170772" y="818299"/>
                              </a:lnTo>
                              <a:lnTo>
                                <a:pt x="172135" y="813557"/>
                              </a:lnTo>
                              <a:lnTo>
                                <a:pt x="173725" y="809041"/>
                              </a:lnTo>
                              <a:lnTo>
                                <a:pt x="175769" y="804977"/>
                              </a:lnTo>
                              <a:lnTo>
                                <a:pt x="178041" y="800913"/>
                              </a:lnTo>
                              <a:lnTo>
                                <a:pt x="180767" y="797074"/>
                              </a:lnTo>
                              <a:lnTo>
                                <a:pt x="184175" y="793687"/>
                              </a:lnTo>
                              <a:lnTo>
                                <a:pt x="187355" y="790752"/>
                              </a:lnTo>
                              <a:lnTo>
                                <a:pt x="191217" y="787817"/>
                              </a:lnTo>
                              <a:lnTo>
                                <a:pt x="195079" y="785333"/>
                              </a:lnTo>
                              <a:lnTo>
                                <a:pt x="199395" y="783301"/>
                              </a:lnTo>
                              <a:lnTo>
                                <a:pt x="204165" y="781720"/>
                              </a:lnTo>
                              <a:lnTo>
                                <a:pt x="208708" y="780591"/>
                              </a:lnTo>
                              <a:lnTo>
                                <a:pt x="213706" y="779688"/>
                              </a:lnTo>
                              <a:lnTo>
                                <a:pt x="218477" y="779462"/>
                              </a:lnTo>
                              <a:close/>
                              <a:moveTo>
                                <a:pt x="906009" y="620712"/>
                              </a:moveTo>
                              <a:lnTo>
                                <a:pt x="910998" y="620938"/>
                              </a:lnTo>
                              <a:lnTo>
                                <a:pt x="1166132" y="620938"/>
                              </a:lnTo>
                              <a:lnTo>
                                <a:pt x="1169307" y="620938"/>
                              </a:lnTo>
                              <a:lnTo>
                                <a:pt x="1172482" y="621165"/>
                              </a:lnTo>
                              <a:lnTo>
                                <a:pt x="1175431" y="621392"/>
                              </a:lnTo>
                              <a:lnTo>
                                <a:pt x="1178606" y="621845"/>
                              </a:lnTo>
                              <a:lnTo>
                                <a:pt x="1181327" y="622752"/>
                              </a:lnTo>
                              <a:lnTo>
                                <a:pt x="1184275" y="623431"/>
                              </a:lnTo>
                              <a:lnTo>
                                <a:pt x="1189491" y="625471"/>
                              </a:lnTo>
                              <a:lnTo>
                                <a:pt x="1194707" y="627964"/>
                              </a:lnTo>
                              <a:lnTo>
                                <a:pt x="1199243" y="630911"/>
                              </a:lnTo>
                              <a:lnTo>
                                <a:pt x="1203552" y="634084"/>
                              </a:lnTo>
                              <a:lnTo>
                                <a:pt x="1207407" y="637710"/>
                              </a:lnTo>
                              <a:lnTo>
                                <a:pt x="1211263" y="641789"/>
                              </a:lnTo>
                              <a:lnTo>
                                <a:pt x="1214891" y="646095"/>
                              </a:lnTo>
                              <a:lnTo>
                                <a:pt x="1218066" y="650628"/>
                              </a:lnTo>
                              <a:lnTo>
                                <a:pt x="1220788" y="655388"/>
                              </a:lnTo>
                              <a:lnTo>
                                <a:pt x="1223509" y="660147"/>
                              </a:lnTo>
                              <a:lnTo>
                                <a:pt x="1226004" y="665133"/>
                              </a:lnTo>
                              <a:lnTo>
                                <a:pt x="1228272" y="670119"/>
                              </a:lnTo>
                              <a:lnTo>
                                <a:pt x="1230313" y="675332"/>
                              </a:lnTo>
                              <a:lnTo>
                                <a:pt x="1232127" y="680545"/>
                              </a:lnTo>
                              <a:lnTo>
                                <a:pt x="1233488" y="685531"/>
                              </a:lnTo>
                              <a:lnTo>
                                <a:pt x="1236209" y="695503"/>
                              </a:lnTo>
                              <a:lnTo>
                                <a:pt x="1238250" y="704795"/>
                              </a:lnTo>
                              <a:lnTo>
                                <a:pt x="1239384" y="712954"/>
                              </a:lnTo>
                              <a:lnTo>
                                <a:pt x="1240518" y="720207"/>
                              </a:lnTo>
                              <a:lnTo>
                                <a:pt x="1240972" y="725420"/>
                              </a:lnTo>
                              <a:lnTo>
                                <a:pt x="1241425" y="730179"/>
                              </a:lnTo>
                              <a:lnTo>
                                <a:pt x="1241425" y="1328737"/>
                              </a:lnTo>
                              <a:lnTo>
                                <a:pt x="1118961" y="952287"/>
                              </a:lnTo>
                              <a:lnTo>
                                <a:pt x="1117147" y="947755"/>
                              </a:lnTo>
                              <a:lnTo>
                                <a:pt x="1115332" y="943448"/>
                              </a:lnTo>
                              <a:lnTo>
                                <a:pt x="1113065" y="938916"/>
                              </a:lnTo>
                              <a:lnTo>
                                <a:pt x="1111023" y="935289"/>
                              </a:lnTo>
                              <a:lnTo>
                                <a:pt x="1108529" y="931436"/>
                              </a:lnTo>
                              <a:lnTo>
                                <a:pt x="1105807" y="927810"/>
                              </a:lnTo>
                              <a:lnTo>
                                <a:pt x="1103313" y="924184"/>
                              </a:lnTo>
                              <a:lnTo>
                                <a:pt x="1100591" y="920784"/>
                              </a:lnTo>
                              <a:lnTo>
                                <a:pt x="1097643" y="917838"/>
                              </a:lnTo>
                              <a:lnTo>
                                <a:pt x="1094695" y="914892"/>
                              </a:lnTo>
                              <a:lnTo>
                                <a:pt x="1091520" y="912172"/>
                              </a:lnTo>
                              <a:lnTo>
                                <a:pt x="1088345" y="909452"/>
                              </a:lnTo>
                              <a:lnTo>
                                <a:pt x="1081768" y="904466"/>
                              </a:lnTo>
                              <a:lnTo>
                                <a:pt x="1074965" y="900160"/>
                              </a:lnTo>
                              <a:lnTo>
                                <a:pt x="1067934" y="896307"/>
                              </a:lnTo>
                              <a:lnTo>
                                <a:pt x="1060904" y="892908"/>
                              </a:lnTo>
                              <a:lnTo>
                                <a:pt x="1053193" y="889961"/>
                              </a:lnTo>
                              <a:lnTo>
                                <a:pt x="1045482" y="887695"/>
                              </a:lnTo>
                              <a:lnTo>
                                <a:pt x="1037545" y="885655"/>
                              </a:lnTo>
                              <a:lnTo>
                                <a:pt x="1029381" y="884069"/>
                              </a:lnTo>
                              <a:lnTo>
                                <a:pt x="1020990" y="883162"/>
                              </a:lnTo>
                              <a:lnTo>
                                <a:pt x="1012598" y="882709"/>
                              </a:lnTo>
                              <a:lnTo>
                                <a:pt x="771525" y="882709"/>
                              </a:lnTo>
                              <a:lnTo>
                                <a:pt x="1085623" y="669439"/>
                              </a:lnTo>
                              <a:lnTo>
                                <a:pt x="845684" y="669439"/>
                              </a:lnTo>
                              <a:lnTo>
                                <a:pt x="849086" y="664000"/>
                              </a:lnTo>
                              <a:lnTo>
                                <a:pt x="852261" y="658787"/>
                              </a:lnTo>
                              <a:lnTo>
                                <a:pt x="855663" y="653801"/>
                              </a:lnTo>
                              <a:lnTo>
                                <a:pt x="859291" y="649042"/>
                              </a:lnTo>
                              <a:lnTo>
                                <a:pt x="862920" y="644736"/>
                              </a:lnTo>
                              <a:lnTo>
                                <a:pt x="866775" y="640656"/>
                              </a:lnTo>
                              <a:lnTo>
                                <a:pt x="870631" y="636803"/>
                              </a:lnTo>
                              <a:lnTo>
                                <a:pt x="874713" y="633404"/>
                              </a:lnTo>
                              <a:lnTo>
                                <a:pt x="878795" y="630231"/>
                              </a:lnTo>
                              <a:lnTo>
                                <a:pt x="883104" y="627511"/>
                              </a:lnTo>
                              <a:lnTo>
                                <a:pt x="887413" y="625245"/>
                              </a:lnTo>
                              <a:lnTo>
                                <a:pt x="891722" y="623431"/>
                              </a:lnTo>
                              <a:lnTo>
                                <a:pt x="896257" y="622072"/>
                              </a:lnTo>
                              <a:lnTo>
                                <a:pt x="901247" y="621165"/>
                              </a:lnTo>
                              <a:lnTo>
                                <a:pt x="906009" y="620712"/>
                              </a:lnTo>
                              <a:close/>
                              <a:moveTo>
                                <a:pt x="168468" y="0"/>
                              </a:moveTo>
                              <a:lnTo>
                                <a:pt x="173002" y="227"/>
                              </a:lnTo>
                              <a:lnTo>
                                <a:pt x="176855" y="453"/>
                              </a:lnTo>
                              <a:lnTo>
                                <a:pt x="193175" y="2495"/>
                              </a:lnTo>
                              <a:lnTo>
                                <a:pt x="209042" y="4989"/>
                              </a:lnTo>
                              <a:lnTo>
                                <a:pt x="224909" y="7257"/>
                              </a:lnTo>
                              <a:lnTo>
                                <a:pt x="240322" y="9752"/>
                              </a:lnTo>
                              <a:lnTo>
                                <a:pt x="255509" y="12473"/>
                              </a:lnTo>
                              <a:lnTo>
                                <a:pt x="270242" y="15421"/>
                              </a:lnTo>
                              <a:lnTo>
                                <a:pt x="284975" y="18370"/>
                              </a:lnTo>
                              <a:lnTo>
                                <a:pt x="299482" y="21771"/>
                              </a:lnTo>
                              <a:lnTo>
                                <a:pt x="313535" y="25400"/>
                              </a:lnTo>
                              <a:lnTo>
                                <a:pt x="327362" y="29028"/>
                              </a:lnTo>
                              <a:lnTo>
                                <a:pt x="340735" y="32884"/>
                              </a:lnTo>
                              <a:lnTo>
                                <a:pt x="354109" y="36512"/>
                              </a:lnTo>
                              <a:lnTo>
                                <a:pt x="367255" y="40821"/>
                              </a:lnTo>
                              <a:lnTo>
                                <a:pt x="379949" y="45130"/>
                              </a:lnTo>
                              <a:lnTo>
                                <a:pt x="392415" y="49439"/>
                              </a:lnTo>
                              <a:lnTo>
                                <a:pt x="404655" y="53975"/>
                              </a:lnTo>
                              <a:lnTo>
                                <a:pt x="416669" y="58737"/>
                              </a:lnTo>
                              <a:lnTo>
                                <a:pt x="428455" y="63500"/>
                              </a:lnTo>
                              <a:lnTo>
                                <a:pt x="440015" y="68716"/>
                              </a:lnTo>
                              <a:lnTo>
                                <a:pt x="451575" y="73705"/>
                              </a:lnTo>
                              <a:lnTo>
                                <a:pt x="462455" y="78921"/>
                              </a:lnTo>
                              <a:lnTo>
                                <a:pt x="473562" y="84364"/>
                              </a:lnTo>
                              <a:lnTo>
                                <a:pt x="483989" y="89807"/>
                              </a:lnTo>
                              <a:lnTo>
                                <a:pt x="494415" y="95477"/>
                              </a:lnTo>
                              <a:lnTo>
                                <a:pt x="504842" y="101373"/>
                              </a:lnTo>
                              <a:lnTo>
                                <a:pt x="514815" y="107270"/>
                              </a:lnTo>
                              <a:lnTo>
                                <a:pt x="524335" y="113166"/>
                              </a:lnTo>
                              <a:lnTo>
                                <a:pt x="533855" y="119289"/>
                              </a:lnTo>
                              <a:lnTo>
                                <a:pt x="543375" y="125412"/>
                              </a:lnTo>
                              <a:lnTo>
                                <a:pt x="552215" y="131762"/>
                              </a:lnTo>
                              <a:lnTo>
                                <a:pt x="561282" y="138112"/>
                              </a:lnTo>
                              <a:lnTo>
                                <a:pt x="569895" y="144689"/>
                              </a:lnTo>
                              <a:lnTo>
                                <a:pt x="578282" y="151266"/>
                              </a:lnTo>
                              <a:lnTo>
                                <a:pt x="586895" y="157843"/>
                              </a:lnTo>
                              <a:lnTo>
                                <a:pt x="594829" y="164873"/>
                              </a:lnTo>
                              <a:lnTo>
                                <a:pt x="602762" y="171450"/>
                              </a:lnTo>
                              <a:lnTo>
                                <a:pt x="610242" y="178480"/>
                              </a:lnTo>
                              <a:lnTo>
                                <a:pt x="617722" y="185511"/>
                              </a:lnTo>
                              <a:lnTo>
                                <a:pt x="625202" y="192541"/>
                              </a:lnTo>
                              <a:lnTo>
                                <a:pt x="632455" y="199571"/>
                              </a:lnTo>
                              <a:lnTo>
                                <a:pt x="639255" y="206828"/>
                              </a:lnTo>
                              <a:lnTo>
                                <a:pt x="645829" y="214312"/>
                              </a:lnTo>
                              <a:lnTo>
                                <a:pt x="652629" y="221570"/>
                              </a:lnTo>
                              <a:lnTo>
                                <a:pt x="658975" y="228827"/>
                              </a:lnTo>
                              <a:lnTo>
                                <a:pt x="665095" y="236311"/>
                              </a:lnTo>
                              <a:lnTo>
                                <a:pt x="671215" y="243795"/>
                              </a:lnTo>
                              <a:lnTo>
                                <a:pt x="677109" y="251278"/>
                              </a:lnTo>
                              <a:lnTo>
                                <a:pt x="682775" y="258989"/>
                              </a:lnTo>
                              <a:lnTo>
                                <a:pt x="687989" y="266700"/>
                              </a:lnTo>
                              <a:lnTo>
                                <a:pt x="693429" y="274184"/>
                              </a:lnTo>
                              <a:lnTo>
                                <a:pt x="703629" y="289605"/>
                              </a:lnTo>
                              <a:lnTo>
                                <a:pt x="713375" y="305027"/>
                              </a:lnTo>
                              <a:lnTo>
                                <a:pt x="722442" y="320675"/>
                              </a:lnTo>
                              <a:lnTo>
                                <a:pt x="730829" y="336323"/>
                              </a:lnTo>
                              <a:lnTo>
                                <a:pt x="738762" y="351971"/>
                              </a:lnTo>
                              <a:lnTo>
                                <a:pt x="745789" y="367620"/>
                              </a:lnTo>
                              <a:lnTo>
                                <a:pt x="752815" y="383041"/>
                              </a:lnTo>
                              <a:lnTo>
                                <a:pt x="758935" y="398689"/>
                              </a:lnTo>
                              <a:lnTo>
                                <a:pt x="764829" y="414111"/>
                              </a:lnTo>
                              <a:lnTo>
                                <a:pt x="770042" y="429532"/>
                              </a:lnTo>
                              <a:lnTo>
                                <a:pt x="774802" y="444727"/>
                              </a:lnTo>
                              <a:lnTo>
                                <a:pt x="779109" y="459695"/>
                              </a:lnTo>
                              <a:lnTo>
                                <a:pt x="783189" y="474436"/>
                              </a:lnTo>
                              <a:lnTo>
                                <a:pt x="786815" y="489177"/>
                              </a:lnTo>
                              <a:lnTo>
                                <a:pt x="789989" y="503691"/>
                              </a:lnTo>
                              <a:lnTo>
                                <a:pt x="792935" y="517752"/>
                              </a:lnTo>
                              <a:lnTo>
                                <a:pt x="795202" y="531586"/>
                              </a:lnTo>
                              <a:lnTo>
                                <a:pt x="797469" y="544966"/>
                              </a:lnTo>
                              <a:lnTo>
                                <a:pt x="799282" y="558119"/>
                              </a:lnTo>
                              <a:lnTo>
                                <a:pt x="801095" y="570819"/>
                              </a:lnTo>
                              <a:lnTo>
                                <a:pt x="802455" y="583293"/>
                              </a:lnTo>
                              <a:lnTo>
                                <a:pt x="803362" y="595085"/>
                              </a:lnTo>
                              <a:lnTo>
                                <a:pt x="804495" y="606652"/>
                              </a:lnTo>
                              <a:lnTo>
                                <a:pt x="804949" y="617537"/>
                              </a:lnTo>
                              <a:lnTo>
                                <a:pt x="805402" y="627969"/>
                              </a:lnTo>
                              <a:lnTo>
                                <a:pt x="806082" y="647246"/>
                              </a:lnTo>
                              <a:lnTo>
                                <a:pt x="806082" y="664028"/>
                              </a:lnTo>
                              <a:lnTo>
                                <a:pt x="805629" y="678543"/>
                              </a:lnTo>
                              <a:lnTo>
                                <a:pt x="805175" y="689655"/>
                              </a:lnTo>
                              <a:lnTo>
                                <a:pt x="804722" y="698500"/>
                              </a:lnTo>
                              <a:lnTo>
                                <a:pt x="804042" y="705303"/>
                              </a:lnTo>
                              <a:lnTo>
                                <a:pt x="968375" y="705303"/>
                              </a:lnTo>
                              <a:lnTo>
                                <a:pt x="675069" y="904875"/>
                              </a:lnTo>
                              <a:lnTo>
                                <a:pt x="372242" y="705303"/>
                              </a:lnTo>
                              <a:lnTo>
                                <a:pt x="546095" y="705303"/>
                              </a:lnTo>
                              <a:lnTo>
                                <a:pt x="547455" y="700314"/>
                              </a:lnTo>
                              <a:lnTo>
                                <a:pt x="548815" y="693964"/>
                              </a:lnTo>
                              <a:lnTo>
                                <a:pt x="550402" y="685573"/>
                              </a:lnTo>
                              <a:lnTo>
                                <a:pt x="552215" y="675141"/>
                              </a:lnTo>
                              <a:lnTo>
                                <a:pt x="554255" y="662668"/>
                              </a:lnTo>
                              <a:lnTo>
                                <a:pt x="555842" y="647927"/>
                              </a:lnTo>
                              <a:lnTo>
                                <a:pt x="557429" y="631598"/>
                              </a:lnTo>
                              <a:lnTo>
                                <a:pt x="557882" y="622980"/>
                              </a:lnTo>
                              <a:lnTo>
                                <a:pt x="558335" y="613682"/>
                              </a:lnTo>
                              <a:lnTo>
                                <a:pt x="558789" y="603930"/>
                              </a:lnTo>
                              <a:lnTo>
                                <a:pt x="558789" y="594178"/>
                              </a:lnTo>
                              <a:lnTo>
                                <a:pt x="558789" y="583746"/>
                              </a:lnTo>
                              <a:lnTo>
                                <a:pt x="558335" y="573314"/>
                              </a:lnTo>
                              <a:lnTo>
                                <a:pt x="557655" y="562202"/>
                              </a:lnTo>
                              <a:lnTo>
                                <a:pt x="556975" y="550862"/>
                              </a:lnTo>
                              <a:lnTo>
                                <a:pt x="555842" y="539296"/>
                              </a:lnTo>
                              <a:lnTo>
                                <a:pt x="554709" y="527503"/>
                              </a:lnTo>
                              <a:lnTo>
                                <a:pt x="553122" y="515257"/>
                              </a:lnTo>
                              <a:lnTo>
                                <a:pt x="551082" y="502784"/>
                              </a:lnTo>
                              <a:lnTo>
                                <a:pt x="548815" y="490084"/>
                              </a:lnTo>
                              <a:lnTo>
                                <a:pt x="546095" y="477384"/>
                              </a:lnTo>
                              <a:lnTo>
                                <a:pt x="543149" y="464230"/>
                              </a:lnTo>
                              <a:lnTo>
                                <a:pt x="539749" y="450850"/>
                              </a:lnTo>
                              <a:lnTo>
                                <a:pt x="535895" y="437470"/>
                              </a:lnTo>
                              <a:lnTo>
                                <a:pt x="531589" y="423862"/>
                              </a:lnTo>
                              <a:lnTo>
                                <a:pt x="526829" y="410028"/>
                              </a:lnTo>
                              <a:lnTo>
                                <a:pt x="521615" y="395968"/>
                              </a:lnTo>
                              <a:lnTo>
                                <a:pt x="515949" y="382134"/>
                              </a:lnTo>
                              <a:lnTo>
                                <a:pt x="509829" y="367846"/>
                              </a:lnTo>
                              <a:lnTo>
                                <a:pt x="503029" y="353332"/>
                              </a:lnTo>
                              <a:lnTo>
                                <a:pt x="495775" y="339045"/>
                              </a:lnTo>
                              <a:lnTo>
                                <a:pt x="487842" y="324757"/>
                              </a:lnTo>
                              <a:lnTo>
                                <a:pt x="479455" y="310470"/>
                              </a:lnTo>
                              <a:lnTo>
                                <a:pt x="470389" y="295955"/>
                              </a:lnTo>
                              <a:lnTo>
                                <a:pt x="460642" y="281214"/>
                              </a:lnTo>
                              <a:lnTo>
                                <a:pt x="450442" y="266927"/>
                              </a:lnTo>
                              <a:lnTo>
                                <a:pt x="439562" y="252412"/>
                              </a:lnTo>
                              <a:lnTo>
                                <a:pt x="427775" y="237671"/>
                              </a:lnTo>
                              <a:lnTo>
                                <a:pt x="415535" y="223384"/>
                              </a:lnTo>
                              <a:lnTo>
                                <a:pt x="402389" y="209096"/>
                              </a:lnTo>
                              <a:lnTo>
                                <a:pt x="388562" y="194809"/>
                              </a:lnTo>
                              <a:lnTo>
                                <a:pt x="374055" y="180521"/>
                              </a:lnTo>
                              <a:lnTo>
                                <a:pt x="358642" y="166461"/>
                              </a:lnTo>
                              <a:lnTo>
                                <a:pt x="350709" y="159430"/>
                              </a:lnTo>
                              <a:lnTo>
                                <a:pt x="342549" y="152400"/>
                              </a:lnTo>
                              <a:lnTo>
                                <a:pt x="334162" y="145370"/>
                              </a:lnTo>
                              <a:lnTo>
                                <a:pt x="325549" y="138566"/>
                              </a:lnTo>
                              <a:lnTo>
                                <a:pt x="316709" y="131536"/>
                              </a:lnTo>
                              <a:lnTo>
                                <a:pt x="307869" y="124732"/>
                              </a:lnTo>
                              <a:lnTo>
                                <a:pt x="298575" y="117928"/>
                              </a:lnTo>
                              <a:lnTo>
                                <a:pt x="289055" y="111125"/>
                              </a:lnTo>
                              <a:lnTo>
                                <a:pt x="279535" y="104321"/>
                              </a:lnTo>
                              <a:lnTo>
                                <a:pt x="269789" y="97745"/>
                              </a:lnTo>
                              <a:lnTo>
                                <a:pt x="259589" y="91168"/>
                              </a:lnTo>
                              <a:lnTo>
                                <a:pt x="249162" y="84364"/>
                              </a:lnTo>
                              <a:lnTo>
                                <a:pt x="238735" y="77787"/>
                              </a:lnTo>
                              <a:lnTo>
                                <a:pt x="228082" y="71437"/>
                              </a:lnTo>
                              <a:lnTo>
                                <a:pt x="216975" y="65087"/>
                              </a:lnTo>
                              <a:lnTo>
                                <a:pt x="205869" y="58737"/>
                              </a:lnTo>
                              <a:lnTo>
                                <a:pt x="194309" y="52161"/>
                              </a:lnTo>
                              <a:lnTo>
                                <a:pt x="182522" y="46037"/>
                              </a:lnTo>
                              <a:lnTo>
                                <a:pt x="170508" y="39687"/>
                              </a:lnTo>
                              <a:lnTo>
                                <a:pt x="158495" y="33564"/>
                              </a:lnTo>
                              <a:lnTo>
                                <a:pt x="146028" y="27668"/>
                              </a:lnTo>
                              <a:lnTo>
                                <a:pt x="133335" y="21545"/>
                              </a:lnTo>
                              <a:lnTo>
                                <a:pt x="120415" y="15648"/>
                              </a:lnTo>
                              <a:lnTo>
                                <a:pt x="107042" y="9752"/>
                              </a:lnTo>
                              <a:lnTo>
                                <a:pt x="105908" y="9071"/>
                              </a:lnTo>
                              <a:lnTo>
                                <a:pt x="105002" y="8391"/>
                              </a:lnTo>
                              <a:lnTo>
                                <a:pt x="104775" y="7937"/>
                              </a:lnTo>
                              <a:lnTo>
                                <a:pt x="104775" y="7257"/>
                              </a:lnTo>
                              <a:lnTo>
                                <a:pt x="105228" y="6577"/>
                              </a:lnTo>
                              <a:lnTo>
                                <a:pt x="106135" y="6123"/>
                              </a:lnTo>
                              <a:lnTo>
                                <a:pt x="108855" y="5216"/>
                              </a:lnTo>
                              <a:lnTo>
                                <a:pt x="112708" y="4082"/>
                              </a:lnTo>
                              <a:lnTo>
                                <a:pt x="117468" y="3402"/>
                              </a:lnTo>
                              <a:lnTo>
                                <a:pt x="123135" y="2495"/>
                              </a:lnTo>
                              <a:lnTo>
                                <a:pt x="129482" y="1814"/>
                              </a:lnTo>
                              <a:lnTo>
                                <a:pt x="142855" y="680"/>
                              </a:lnTo>
                              <a:lnTo>
                                <a:pt x="156455" y="227"/>
                              </a:lnTo>
                              <a:lnTo>
                                <a:pt x="1684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lIns="91440" tIns="1188000" rIns="91440" bIns="45720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接收文件" o:spid="_x0000_s1026" o:spt="100" style="position:absolute;left:0pt;margin-left:48.75pt;margin-top:55.8pt;height:27.1pt;width:27.1pt;z-index:251661312;v-text-anchor:middle;mso-width-relative:page;mso-height-relative:page;" fillcolor="#FFFFFF [3212]" filled="t" stroked="f" coordsize="1241425,1503362" o:gfxdata="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" path="m38553,931862l651556,931862,676049,948184,699861,931862,1012599,931862,1017361,932089,1022577,932542,1027340,933676,1032329,934583,1037092,936169,1041401,937983,1045936,940023,1050245,942290,1054327,944784,1057729,947731,1061131,950678,1064306,953852,1067027,957025,1069295,960426,1071336,964053,1072697,967907,1235302,1467544,1236210,1470945,1236663,1474572,1236663,1478199,1236210,1481599,1235076,1484546,1233488,1487494,1231447,1490214,1229179,1492708,1226685,1494974,1223510,1497015,1220335,1498828,1216479,1500415,1212397,1501775,1208088,1502455,1203326,1503362,1198563,1503362,224518,1503362,219302,1503362,214313,1502455,209324,1501775,204561,1500415,199799,1498828,195263,1497015,190727,1494974,186645,1492708,182790,1490214,178934,1487494,175532,1484546,172584,1481599,169636,1478199,167368,1474572,165554,1470945,164193,1467544,1587,967907,680,964053,0,960426,227,957025,907,953852,1814,950678,3402,947731,5216,944784,7484,942290,10205,940023,13380,937983,16782,936169,20637,934583,24493,933676,29028,932542,33564,932089,38553,931862xm218477,779462l420199,779462,577851,882650,169863,882650,169863,828008,170090,823041,170772,818299,172135,813557,173725,809041,175769,804977,178041,800913,180767,797074,184175,793687,187355,790752,191217,787817,195079,785333,199395,783301,204165,781720,208708,780591,213706,779688,218477,779462xm906009,620712l910998,620938,1166132,620938,1169307,620938,1172482,621165,1175431,621392,1178606,621845,1181327,622752,1184275,623431,1189491,625471,1194707,627964,1199243,630911,1203552,634084,1207407,637710,1211263,641789,1214891,646095,1218066,650628,1220788,655388,1223509,660147,1226004,665133,1228272,670119,1230313,675332,1232127,680545,1233488,685531,1236209,695503,1238250,704795,1239384,712954,1240518,720207,1240972,725420,1241425,730179,1241425,1328737,1118961,952287,1117147,947755,1115332,943448,1113065,938916,1111023,935289,1108529,931436,1105807,927810,1103313,924184,1100591,920784,1097643,917838,1094695,914892,1091520,912172,1088345,909452,1081768,904466,1074965,900160,1067934,896307,1060904,892908,1053193,889961,1045482,887695,1037545,885655,1029381,884069,1020990,883162,1012598,882709,771525,882709,1085623,669439,845684,669439,849086,664000,852261,658787,855663,653801,859291,649042,862920,644736,866775,640656,870631,636803,874713,633404,878795,630231,883104,627511,887413,625245,891722,623431,896257,622072,901247,621165,906009,620712xm168468,0l173002,227,176855,453,193175,2495,209042,4989,224909,7257,240322,9752,255509,12473,270242,15421,284975,18370,299482,21771,313535,25400,327362,29028,340735,32884,354109,36512,367255,40821,379949,45130,392415,49439,404655,53975,416669,58737,428455,63500,440015,68716,451575,73705,462455,78921,473562,84364,483989,89807,494415,95477,504842,101373,514815,107270,524335,113166,533855,119289,543375,125412,552215,131762,561282,138112,569895,144689,578282,151266,586895,157843,594829,164873,602762,171450,610242,178480,617722,185511,625202,192541,632455,199571,639255,206828,645829,214312,652629,221570,658975,228827,665095,236311,671215,243795,677109,251278,682775,258989,687989,266700,693429,274184,703629,289605,713375,305027,722442,320675,730829,336323,738762,351971,745789,367620,752815,383041,758935,398689,764829,414111,770042,429532,774802,444727,779109,459695,783189,474436,786815,489177,789989,503691,792935,517752,795202,531586,797469,544966,799282,558119,801095,570819,802455,583293,803362,595085,804495,606652,804949,617537,805402,627969,806082,647246,806082,664028,805629,678543,805175,689655,804722,698500,804042,705303,968375,705303,675069,904875,372242,705303,546095,705303,547455,700314,548815,693964,550402,685573,552215,675141,554255,662668,555842,647927,557429,631598,557882,622980,558335,613682,558789,603930,558789,594178,558789,583746,558335,573314,557655,562202,556975,550862,555842,539296,554709,527503,553122,515257,551082,502784,548815,490084,546095,477384,543149,464230,539749,450850,535895,437470,531589,423862,526829,410028,521615,395968,515949,382134,509829,367846,503029,353332,495775,339045,487842,324757,479455,310470,470389,295955,460642,281214,450442,266927,439562,252412,427775,237671,415535,223384,402389,209096,388562,194809,374055,180521,358642,166461,350709,159430,342549,152400,334162,145370,325549,138566,316709,131536,307869,124732,298575,117928,289055,111125,279535,104321,269789,97745,259589,91168,249162,84364,238735,77787,228082,71437,216975,65087,205869,58737,194309,52161,182522,46037,170508,39687,158495,33564,146028,27668,133335,21545,120415,15648,107042,9752,105908,9071,105002,8391,104775,7937,104775,7257,105228,6577,106135,6123,108855,5216,112708,4082,117468,3402,123135,2495,129482,1814,142855,680,156455,227,168468,0xe">
                <v:path o:connectlocs="357072,270394;367101,272696;374503,277628;434042,427766;431415,433027;424013,435855;73468,435658;64155,432304;58106,426714;318,276708;4696,272104;13531,270328;59697,238760;63445,231227;71657,226773;409287,180131;415655,180854;425127,186179;431097,194398;434997,206824;392094,274939;387239,268101;379677,262381;364156,256924;296817,194201;304219,185851;312975,180854;62072,131;94849,4473;124284,10592;150378,18421;173529,27697;193815,38223;211556,49736;226672,62171;239639,75131;256505,97565;270268,124605;278303,150197;281963,172631;282758,196842;130649,204605;194531,192236;196123,172368;194691,153026;189440,130789;178939,106710;161675,81578;136377,56513;114260,40197;94690,28355;72255,17039;46797,6250;36773,2105;43217,723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54mm,33mm,2.54mm,1.27mm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D4B7F4" wp14:editId="06A1B561">
                <wp:simplePos x="0" y="0"/>
                <wp:positionH relativeFrom="margin">
                  <wp:posOffset>1138555</wp:posOffset>
                </wp:positionH>
                <wp:positionV relativeFrom="paragraph">
                  <wp:posOffset>557530</wp:posOffset>
                </wp:positionV>
                <wp:extent cx="2544445" cy="630555"/>
                <wp:effectExtent l="0" t="0" r="0" b="0"/>
                <wp:wrapNone/>
                <wp:docPr id="158" name="文本框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1A89C8" w14:textId="77777777" w:rsidR="00EA35E2" w:rsidRDefault="00FF0969">
                            <w:pPr>
                              <w:pStyle w:val="a3"/>
                              <w:textAlignment w:val="baseline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  <w:t>完成情况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9.65pt;margin-top:43.9pt;height:49.65pt;width:200.35pt;mso-position-horizontal-relative:margin;z-index:251658240;mso-width-relative:page;mso-height-relative:page;" filled="f" stroked="f" coordsize="21600,21600" o:gfxdata="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+J1bNYAAAAK&#10;AQAADwAAAAAAAAABACAAAAAiAAAAZHJzL2Rvd25yZXYueG1sUEsBAhQAFAAAAAgAh07iQMqNscXl&#10;AQAAugMAAA4AAAAAAAAAAQAgAAAAJQEAAGRycy9lMm9Eb2MueG1sUEsFBgAAAAAGAAYAWQEAAHw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textAlignment w:val="baseline"/>
                        <w:rPr>
                          <w:rFonts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完成情况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80463" wp14:editId="228CFBA5">
                <wp:simplePos x="0" y="0"/>
                <wp:positionH relativeFrom="column">
                  <wp:posOffset>570865</wp:posOffset>
                </wp:positionH>
                <wp:positionV relativeFrom="paragraph">
                  <wp:posOffset>680085</wp:posOffset>
                </wp:positionV>
                <wp:extent cx="448310" cy="448310"/>
                <wp:effectExtent l="0" t="0" r="8890" b="8890"/>
                <wp:wrapNone/>
                <wp:docPr id="160" name="圆角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4831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圆角矩形" o:spid="_x0000_s1026" o:spt="2" style="position:absolute;left:0pt;margin-left:44.95pt;margin-top:53.55pt;height:35.3pt;width:35.3pt;z-index:251659264;v-text-anchor:middle;mso-width-relative:page;mso-height-relative:page;" fillcolor="#808080 [1629]" filled="t" stroked="f" coordsize="21600,21600" arcsize="0.166666666666667" o:gfxdata="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BYZkN2gAAAAoBAAAP&#10;AAAAAAAAAAEAIAAAACIAAABkcnMvZG93bnJldi54bWxQSwECFAAUAAAACACHTuJA8EJ1I08CAACv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                                                 </w:t>
      </w:r>
    </w:p>
    <w:p w14:paraId="24406C0D" w14:textId="77777777" w:rsidR="00EA35E2" w:rsidRDefault="00EA35E2"/>
    <w:p w14:paraId="567DF7C7" w14:textId="77777777" w:rsidR="00EA35E2" w:rsidRDefault="00EA35E2"/>
    <w:p w14:paraId="39976AF4" w14:textId="77777777" w:rsidR="00EA35E2" w:rsidRDefault="00EA35E2"/>
    <w:p w14:paraId="00EEEE6F" w14:textId="77777777" w:rsidR="00EA35E2" w:rsidRDefault="00EA35E2"/>
    <w:p w14:paraId="693DB8FE" w14:textId="77777777" w:rsidR="00EA35E2" w:rsidRDefault="00EA35E2"/>
    <w:p w14:paraId="7FEEC99A" w14:textId="77777777" w:rsidR="00EA35E2" w:rsidRDefault="00EA35E2"/>
    <w:p w14:paraId="06B922BE" w14:textId="77777777" w:rsidR="00EA35E2" w:rsidRDefault="00EA35E2"/>
    <w:p w14:paraId="07768800" w14:textId="77777777" w:rsidR="00EA35E2" w:rsidRDefault="00EA35E2"/>
    <w:p w14:paraId="694C2B95" w14:textId="77777777" w:rsidR="00EA35E2" w:rsidRDefault="00EA35E2"/>
    <w:p w14:paraId="2A30ED30" w14:textId="77777777" w:rsidR="00EA35E2" w:rsidRDefault="00FF0969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9EACD4" wp14:editId="03590A39">
                <wp:simplePos x="0" y="0"/>
                <wp:positionH relativeFrom="column">
                  <wp:posOffset>990600</wp:posOffset>
                </wp:positionH>
                <wp:positionV relativeFrom="paragraph">
                  <wp:posOffset>76200</wp:posOffset>
                </wp:positionV>
                <wp:extent cx="5146675" cy="3463925"/>
                <wp:effectExtent l="0" t="0" r="0" b="3175"/>
                <wp:wrapNone/>
                <wp:docPr id="16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675" cy="3463925"/>
                          <a:chOff x="1178" y="4967"/>
                          <a:chExt cx="8105" cy="5455"/>
                        </a:xfrm>
                      </wpg:grpSpPr>
                      <wpg:grpSp>
                        <wpg:cNvPr id="163" name="组合 6"/>
                        <wpg:cNvGrpSpPr/>
                        <wpg:grpSpPr>
                          <a:xfrm>
                            <a:off x="7179" y="4967"/>
                            <a:ext cx="2104" cy="5455"/>
                            <a:chOff x="8109895" y="126748"/>
                            <a:chExt cx="2489231" cy="6455121"/>
                          </a:xfrm>
                        </wpg:grpSpPr>
                        <wps:wsp>
                          <wps:cNvPr id="164" name="Freeform 6"/>
                          <wps:cNvSpPr/>
                          <wps:spPr bwMode="auto">
                            <a:xfrm>
                              <a:off x="8113999" y="126748"/>
                              <a:ext cx="2485127" cy="3083052"/>
                            </a:xfrm>
                            <a:custGeom>
                              <a:avLst/>
                              <a:gdLst>
                                <a:gd name="T0" fmla="*/ 675 w 675"/>
                                <a:gd name="T1" fmla="*/ 90 h 411"/>
                                <a:gd name="T2" fmla="*/ 505 w 675"/>
                                <a:gd name="T3" fmla="*/ 45 h 411"/>
                                <a:gd name="T4" fmla="*/ 338 w 675"/>
                                <a:gd name="T5" fmla="*/ 0 h 411"/>
                                <a:gd name="T6" fmla="*/ 170 w 675"/>
                                <a:gd name="T7" fmla="*/ 45 h 411"/>
                                <a:gd name="T8" fmla="*/ 0 w 675"/>
                                <a:gd name="T9" fmla="*/ 90 h 411"/>
                                <a:gd name="T10" fmla="*/ 0 w 675"/>
                                <a:gd name="T11" fmla="*/ 90 h 411"/>
                                <a:gd name="T12" fmla="*/ 0 w 675"/>
                                <a:gd name="T13" fmla="*/ 411 h 411"/>
                                <a:gd name="T14" fmla="*/ 675 w 675"/>
                                <a:gd name="T15" fmla="*/ 411 h 411"/>
                                <a:gd name="T16" fmla="*/ 675 w 675"/>
                                <a:gd name="T17" fmla="*/ 90 h 411"/>
                                <a:gd name="T18" fmla="*/ 675 w 675"/>
                                <a:gd name="T19" fmla="*/ 9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75" h="411">
                                  <a:moveTo>
                                    <a:pt x="675" y="90"/>
                                  </a:moveTo>
                                  <a:lnTo>
                                    <a:pt x="505" y="45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675" y="411"/>
                                  </a:lnTo>
                                  <a:lnTo>
                                    <a:pt x="675" y="90"/>
                                  </a:lnTo>
                                  <a:lnTo>
                                    <a:pt x="67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AFA1"/>
                            </a:solidFill>
                            <a:ln>
                              <a:noFill/>
                            </a:ln>
                            <a:effectLst/>
                          </wps:spPr>
                          <wps:bodyPr vert="horz" wrap="square" lIns="51421" tIns="425139" rIns="51421" bIns="25710" numCol="1" anchor="t" anchorCtr="0" compatLnSpc="1"/>
                        </wps:wsp>
                        <wps:wsp>
                          <wps:cNvPr id="165" name="Freeform 6"/>
                          <wps:cNvSpPr/>
                          <wps:spPr bwMode="auto">
                            <a:xfrm>
                              <a:off x="8240289" y="284859"/>
                              <a:ext cx="2260553" cy="2652355"/>
                            </a:xfrm>
                            <a:custGeom>
                              <a:avLst/>
                              <a:gdLst>
                                <a:gd name="T0" fmla="*/ 675 w 675"/>
                                <a:gd name="T1" fmla="*/ 90 h 411"/>
                                <a:gd name="T2" fmla="*/ 505 w 675"/>
                                <a:gd name="T3" fmla="*/ 45 h 411"/>
                                <a:gd name="T4" fmla="*/ 338 w 675"/>
                                <a:gd name="T5" fmla="*/ 0 h 411"/>
                                <a:gd name="T6" fmla="*/ 170 w 675"/>
                                <a:gd name="T7" fmla="*/ 45 h 411"/>
                                <a:gd name="T8" fmla="*/ 0 w 675"/>
                                <a:gd name="T9" fmla="*/ 90 h 411"/>
                                <a:gd name="T10" fmla="*/ 0 w 675"/>
                                <a:gd name="T11" fmla="*/ 90 h 411"/>
                                <a:gd name="T12" fmla="*/ 0 w 675"/>
                                <a:gd name="T13" fmla="*/ 411 h 411"/>
                                <a:gd name="T14" fmla="*/ 675 w 675"/>
                                <a:gd name="T15" fmla="*/ 411 h 411"/>
                                <a:gd name="T16" fmla="*/ 675 w 675"/>
                                <a:gd name="T17" fmla="*/ 90 h 411"/>
                                <a:gd name="T18" fmla="*/ 675 w 675"/>
                                <a:gd name="T19" fmla="*/ 9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75" h="411">
                                  <a:moveTo>
                                    <a:pt x="675" y="90"/>
                                  </a:moveTo>
                                  <a:lnTo>
                                    <a:pt x="505" y="45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675" y="411"/>
                                  </a:lnTo>
                                  <a:lnTo>
                                    <a:pt x="675" y="90"/>
                                  </a:lnTo>
                                  <a:lnTo>
                                    <a:pt x="67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vert="horz" wrap="square" lIns="51421" tIns="425139" rIns="51421" bIns="25710" numCol="1" anchor="t" anchorCtr="0" compatLnSpc="1"/>
                        </wps:wsp>
                        <wps:wsp>
                          <wps:cNvPr id="166" name="Freeform 6"/>
                          <wps:cNvSpPr/>
                          <wps:spPr bwMode="auto">
                            <a:xfrm rot="10800000">
                              <a:off x="8109895" y="3292443"/>
                              <a:ext cx="2485127" cy="3289426"/>
                            </a:xfrm>
                            <a:custGeom>
                              <a:avLst/>
                              <a:gdLst>
                                <a:gd name="T0" fmla="*/ 675 w 675"/>
                                <a:gd name="T1" fmla="*/ 90 h 411"/>
                                <a:gd name="T2" fmla="*/ 505 w 675"/>
                                <a:gd name="T3" fmla="*/ 45 h 411"/>
                                <a:gd name="T4" fmla="*/ 338 w 675"/>
                                <a:gd name="T5" fmla="*/ 0 h 411"/>
                                <a:gd name="T6" fmla="*/ 170 w 675"/>
                                <a:gd name="T7" fmla="*/ 45 h 411"/>
                                <a:gd name="T8" fmla="*/ 0 w 675"/>
                                <a:gd name="T9" fmla="*/ 90 h 411"/>
                                <a:gd name="T10" fmla="*/ 0 w 675"/>
                                <a:gd name="T11" fmla="*/ 90 h 411"/>
                                <a:gd name="T12" fmla="*/ 0 w 675"/>
                                <a:gd name="T13" fmla="*/ 411 h 411"/>
                                <a:gd name="T14" fmla="*/ 675 w 675"/>
                                <a:gd name="T15" fmla="*/ 411 h 411"/>
                                <a:gd name="T16" fmla="*/ 675 w 675"/>
                                <a:gd name="T17" fmla="*/ 90 h 411"/>
                                <a:gd name="T18" fmla="*/ 675 w 675"/>
                                <a:gd name="T19" fmla="*/ 9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75" h="411">
                                  <a:moveTo>
                                    <a:pt x="675" y="90"/>
                                  </a:moveTo>
                                  <a:lnTo>
                                    <a:pt x="505" y="45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675" y="411"/>
                                  </a:lnTo>
                                  <a:lnTo>
                                    <a:pt x="675" y="90"/>
                                  </a:lnTo>
                                  <a:lnTo>
                                    <a:pt x="67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0A"/>
                            </a:solidFill>
                            <a:ln>
                              <a:noFill/>
                            </a:ln>
                            <a:effectLst/>
                          </wps:spPr>
                          <wps:bodyPr vert="horz" wrap="square" lIns="51421" tIns="425139" rIns="51421" bIns="25710" numCol="1" anchor="t" anchorCtr="0" compatLnSpc="1"/>
                        </wps:wsp>
                        <wps:wsp>
                          <wps:cNvPr id="167" name="Freeform 6"/>
                          <wps:cNvSpPr/>
                          <wps:spPr bwMode="auto">
                            <a:xfrm rot="10800000">
                              <a:off x="8222182" y="3522206"/>
                              <a:ext cx="2260553" cy="2829898"/>
                            </a:xfrm>
                            <a:custGeom>
                              <a:avLst/>
                              <a:gdLst>
                                <a:gd name="T0" fmla="*/ 675 w 675"/>
                                <a:gd name="T1" fmla="*/ 90 h 411"/>
                                <a:gd name="T2" fmla="*/ 505 w 675"/>
                                <a:gd name="T3" fmla="*/ 45 h 411"/>
                                <a:gd name="T4" fmla="*/ 338 w 675"/>
                                <a:gd name="T5" fmla="*/ 0 h 411"/>
                                <a:gd name="T6" fmla="*/ 170 w 675"/>
                                <a:gd name="T7" fmla="*/ 45 h 411"/>
                                <a:gd name="T8" fmla="*/ 0 w 675"/>
                                <a:gd name="T9" fmla="*/ 90 h 411"/>
                                <a:gd name="T10" fmla="*/ 0 w 675"/>
                                <a:gd name="T11" fmla="*/ 90 h 411"/>
                                <a:gd name="T12" fmla="*/ 0 w 675"/>
                                <a:gd name="T13" fmla="*/ 411 h 411"/>
                                <a:gd name="T14" fmla="*/ 675 w 675"/>
                                <a:gd name="T15" fmla="*/ 411 h 411"/>
                                <a:gd name="T16" fmla="*/ 675 w 675"/>
                                <a:gd name="T17" fmla="*/ 90 h 411"/>
                                <a:gd name="T18" fmla="*/ 675 w 675"/>
                                <a:gd name="T19" fmla="*/ 9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75" h="411">
                                  <a:moveTo>
                                    <a:pt x="675" y="90"/>
                                  </a:moveTo>
                                  <a:lnTo>
                                    <a:pt x="505" y="45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675" y="411"/>
                                  </a:lnTo>
                                  <a:lnTo>
                                    <a:pt x="675" y="90"/>
                                  </a:lnTo>
                                  <a:lnTo>
                                    <a:pt x="67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vert="horz" wrap="square" lIns="51421" tIns="425139" rIns="51421" bIns="25710" numCol="1" anchor="t" anchorCtr="0" compatLnSpc="1"/>
                        </wps:wsp>
                        <wps:wsp>
                          <wps:cNvPr id="169" name="矩形 3"/>
                          <wps:cNvSpPr/>
                          <wps:spPr>
                            <a:xfrm>
                              <a:off x="8166536" y="1093076"/>
                              <a:ext cx="2396359" cy="1870841"/>
                            </a:xfrm>
                            <a:custGeom>
                              <a:avLst/>
                              <a:gdLst>
                                <a:gd name="connsiteX0" fmla="*/ 0 w 2375338"/>
                                <a:gd name="connsiteY0" fmla="*/ 0 h 2144110"/>
                                <a:gd name="connsiteX1" fmla="*/ 2375338 w 2375338"/>
                                <a:gd name="connsiteY1" fmla="*/ 0 h 2144110"/>
                                <a:gd name="connsiteX2" fmla="*/ 2375338 w 2375338"/>
                                <a:gd name="connsiteY2" fmla="*/ 2144110 h 2144110"/>
                                <a:gd name="connsiteX3" fmla="*/ 0 w 2375338"/>
                                <a:gd name="connsiteY3" fmla="*/ 2144110 h 2144110"/>
                                <a:gd name="connsiteX4" fmla="*/ 0 w 2375338"/>
                                <a:gd name="connsiteY4" fmla="*/ 0 h 2144110"/>
                                <a:gd name="connsiteX0-1" fmla="*/ 0 w 2406869"/>
                                <a:gd name="connsiteY0-2" fmla="*/ 767255 h 2144110"/>
                                <a:gd name="connsiteX1-3" fmla="*/ 2406869 w 2406869"/>
                                <a:gd name="connsiteY1-4" fmla="*/ 0 h 2144110"/>
                                <a:gd name="connsiteX2-5" fmla="*/ 2406869 w 2406869"/>
                                <a:gd name="connsiteY2-6" fmla="*/ 2144110 h 2144110"/>
                                <a:gd name="connsiteX3-7" fmla="*/ 31531 w 2406869"/>
                                <a:gd name="connsiteY3-8" fmla="*/ 2144110 h 2144110"/>
                                <a:gd name="connsiteX4-9" fmla="*/ 0 w 2406869"/>
                                <a:gd name="connsiteY4-10" fmla="*/ 767255 h 2144110"/>
                                <a:gd name="connsiteX0-11" fmla="*/ 0 w 2427890"/>
                                <a:gd name="connsiteY0-12" fmla="*/ 493986 h 1870841"/>
                                <a:gd name="connsiteX1-13" fmla="*/ 2427890 w 2427890"/>
                                <a:gd name="connsiteY1-14" fmla="*/ 0 h 1870841"/>
                                <a:gd name="connsiteX2-15" fmla="*/ 2406869 w 2427890"/>
                                <a:gd name="connsiteY2-16" fmla="*/ 1870841 h 1870841"/>
                                <a:gd name="connsiteX3-17" fmla="*/ 31531 w 2427890"/>
                                <a:gd name="connsiteY3-18" fmla="*/ 1870841 h 1870841"/>
                                <a:gd name="connsiteX4-19" fmla="*/ 0 w 2427890"/>
                                <a:gd name="connsiteY4-20" fmla="*/ 493986 h 1870841"/>
                                <a:gd name="connsiteX0-21" fmla="*/ 21021 w 2396359"/>
                                <a:gd name="connsiteY0-22" fmla="*/ 325821 h 1870841"/>
                                <a:gd name="connsiteX1-23" fmla="*/ 2396359 w 2396359"/>
                                <a:gd name="connsiteY1-24" fmla="*/ 0 h 1870841"/>
                                <a:gd name="connsiteX2-25" fmla="*/ 2375338 w 2396359"/>
                                <a:gd name="connsiteY2-26" fmla="*/ 1870841 h 1870841"/>
                                <a:gd name="connsiteX3-27" fmla="*/ 0 w 2396359"/>
                                <a:gd name="connsiteY3-28" fmla="*/ 1870841 h 1870841"/>
                                <a:gd name="connsiteX4-29" fmla="*/ 21021 w 2396359"/>
                                <a:gd name="connsiteY4-30" fmla="*/ 325821 h 1870841"/>
                              </a:gdLst>
                              <a:ahLst/>
                              <a:cxnLst>
                                <a:cxn ang="0">
                                  <a:pos x="connsiteX0-1" y="connsiteY0-2"/>
                                </a:cxn>
                                <a:cxn ang="0">
                                  <a:pos x="connsiteX1-3" y="connsiteY1-4"/>
                                </a:cxn>
                                <a:cxn ang="0">
                                  <a:pos x="connsiteX2-5" y="connsiteY2-6"/>
                                </a:cxn>
                                <a:cxn ang="0">
                                  <a:pos x="connsiteX3-7" y="connsiteY3-8"/>
                                </a:cxn>
                                <a:cxn ang="0">
                                  <a:pos x="connsiteX4-9" y="connsiteY4-10"/>
                                </a:cxn>
                              </a:cxnLst>
                              <a:rect l="l" t="t" r="r" b="b"/>
                              <a:pathLst>
                                <a:path w="2396359" h="1870841">
                                  <a:moveTo>
                                    <a:pt x="21021" y="325821"/>
                                  </a:moveTo>
                                  <a:lnTo>
                                    <a:pt x="2396359" y="0"/>
                                  </a:lnTo>
                                  <a:lnTo>
                                    <a:pt x="2375338" y="1870841"/>
                                  </a:lnTo>
                                  <a:lnTo>
                                    <a:pt x="0" y="1870841"/>
                                  </a:lnTo>
                                  <a:lnTo>
                                    <a:pt x="21021" y="325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AFA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rgbClr val="CACBCB">
                                <a:shade val="50000"/>
                              </a:srgbClr>
                            </a:lnRef>
                            <a:fillRef idx="1">
                              <a:srgbClr val="CACBCB"/>
                            </a:fillRef>
                            <a:effectRef idx="0">
                              <a:srgbClr val="CACBCB"/>
                            </a:effectRef>
                            <a:fontRef idx="minor">
                              <a:srgbClr val="FFFFFF"/>
                            </a:fontRef>
                          </wps:style>
                          <wps:bodyPr rtlCol="0" anchor="ctr"/>
                        </wps:wsp>
                        <wps:wsp>
                          <wps:cNvPr id="170" name="矩形 4"/>
                          <wps:cNvSpPr/>
                          <wps:spPr>
                            <a:xfrm>
                              <a:off x="8198069" y="3384330"/>
                              <a:ext cx="2312276" cy="1587061"/>
                            </a:xfrm>
                            <a:custGeom>
                              <a:avLst/>
                              <a:gdLst>
                                <a:gd name="connsiteX0" fmla="*/ 0 w 2312276"/>
                                <a:gd name="connsiteY0" fmla="*/ 0 h 1650124"/>
                                <a:gd name="connsiteX1" fmla="*/ 2312276 w 2312276"/>
                                <a:gd name="connsiteY1" fmla="*/ 0 h 1650124"/>
                                <a:gd name="connsiteX2" fmla="*/ 2312276 w 2312276"/>
                                <a:gd name="connsiteY2" fmla="*/ 1650124 h 1650124"/>
                                <a:gd name="connsiteX3" fmla="*/ 0 w 2312276"/>
                                <a:gd name="connsiteY3" fmla="*/ 1650124 h 1650124"/>
                                <a:gd name="connsiteX4" fmla="*/ 0 w 2312276"/>
                                <a:gd name="connsiteY4" fmla="*/ 0 h 1650124"/>
                                <a:gd name="connsiteX0-1" fmla="*/ 0 w 2333296"/>
                                <a:gd name="connsiteY0-2" fmla="*/ 0 h 1933903"/>
                                <a:gd name="connsiteX1-3" fmla="*/ 2312276 w 2333296"/>
                                <a:gd name="connsiteY1-4" fmla="*/ 0 h 1933903"/>
                                <a:gd name="connsiteX2-5" fmla="*/ 2333296 w 2333296"/>
                                <a:gd name="connsiteY2-6" fmla="*/ 1933903 h 1933903"/>
                                <a:gd name="connsiteX3-7" fmla="*/ 0 w 2333296"/>
                                <a:gd name="connsiteY3-8" fmla="*/ 1650124 h 1933903"/>
                                <a:gd name="connsiteX4-9" fmla="*/ 0 w 2333296"/>
                                <a:gd name="connsiteY4-10" fmla="*/ 0 h 1933903"/>
                                <a:gd name="connsiteX0-11" fmla="*/ 0 w 2333296"/>
                                <a:gd name="connsiteY0-12" fmla="*/ 0 h 1933903"/>
                                <a:gd name="connsiteX1-13" fmla="*/ 2312276 w 2333296"/>
                                <a:gd name="connsiteY1-14" fmla="*/ 0 h 1933903"/>
                                <a:gd name="connsiteX2-15" fmla="*/ 2333296 w 2333296"/>
                                <a:gd name="connsiteY2-16" fmla="*/ 1933903 h 1933903"/>
                                <a:gd name="connsiteX3-17" fmla="*/ 10510 w 2333296"/>
                                <a:gd name="connsiteY3-18" fmla="*/ 1103586 h 1933903"/>
                                <a:gd name="connsiteX4-19" fmla="*/ 0 w 2333296"/>
                                <a:gd name="connsiteY4-20" fmla="*/ 0 h 1933903"/>
                                <a:gd name="connsiteX0-21" fmla="*/ 0 w 2333296"/>
                                <a:gd name="connsiteY0-22" fmla="*/ 0 h 1650124"/>
                                <a:gd name="connsiteX1-23" fmla="*/ 2312276 w 2333296"/>
                                <a:gd name="connsiteY1-24" fmla="*/ 0 h 1650124"/>
                                <a:gd name="connsiteX2-25" fmla="*/ 2333296 w 2333296"/>
                                <a:gd name="connsiteY2-26" fmla="*/ 1650124 h 1650124"/>
                                <a:gd name="connsiteX3-27" fmla="*/ 10510 w 2333296"/>
                                <a:gd name="connsiteY3-28" fmla="*/ 1103586 h 1650124"/>
                                <a:gd name="connsiteX4-29" fmla="*/ 0 w 2333296"/>
                                <a:gd name="connsiteY4-30" fmla="*/ 0 h 1650124"/>
                                <a:gd name="connsiteX0-31" fmla="*/ 0 w 2333296"/>
                                <a:gd name="connsiteY0-32" fmla="*/ 0 h 1650124"/>
                                <a:gd name="connsiteX1-33" fmla="*/ 2312276 w 2333296"/>
                                <a:gd name="connsiteY1-34" fmla="*/ 0 h 1650124"/>
                                <a:gd name="connsiteX2-35" fmla="*/ 2333296 w 2333296"/>
                                <a:gd name="connsiteY2-36" fmla="*/ 1650124 h 1650124"/>
                                <a:gd name="connsiteX3-37" fmla="*/ 0 w 2333296"/>
                                <a:gd name="connsiteY3-38" fmla="*/ 767255 h 1650124"/>
                                <a:gd name="connsiteX4-39" fmla="*/ 0 w 2333296"/>
                                <a:gd name="connsiteY4-40" fmla="*/ 0 h 1650124"/>
                                <a:gd name="connsiteX0-41" fmla="*/ 0 w 2354317"/>
                                <a:gd name="connsiteY0-42" fmla="*/ 0 h 1566041"/>
                                <a:gd name="connsiteX1-43" fmla="*/ 2312276 w 2354317"/>
                                <a:gd name="connsiteY1-44" fmla="*/ 0 h 1566041"/>
                                <a:gd name="connsiteX2-45" fmla="*/ 2354317 w 2354317"/>
                                <a:gd name="connsiteY2-46" fmla="*/ 1566041 h 1566041"/>
                                <a:gd name="connsiteX3-47" fmla="*/ 0 w 2354317"/>
                                <a:gd name="connsiteY3-48" fmla="*/ 767255 h 1566041"/>
                                <a:gd name="connsiteX4-49" fmla="*/ 0 w 2354317"/>
                                <a:gd name="connsiteY4-50" fmla="*/ 0 h 1566041"/>
                                <a:gd name="connsiteX0-51" fmla="*/ 0 w 2312276"/>
                                <a:gd name="connsiteY0-52" fmla="*/ 0 h 1587061"/>
                                <a:gd name="connsiteX1-53" fmla="*/ 2312276 w 2312276"/>
                                <a:gd name="connsiteY1-54" fmla="*/ 0 h 1587061"/>
                                <a:gd name="connsiteX2-55" fmla="*/ 2312276 w 2312276"/>
                                <a:gd name="connsiteY2-56" fmla="*/ 1587061 h 1587061"/>
                                <a:gd name="connsiteX3-57" fmla="*/ 0 w 2312276"/>
                                <a:gd name="connsiteY3-58" fmla="*/ 767255 h 1587061"/>
                                <a:gd name="connsiteX4-59" fmla="*/ 0 w 2312276"/>
                                <a:gd name="connsiteY4-60" fmla="*/ 0 h 1587061"/>
                              </a:gdLst>
                              <a:ahLst/>
                              <a:cxnLst>
                                <a:cxn ang="0">
                                  <a:pos x="connsiteX0-1" y="connsiteY0-2"/>
                                </a:cxn>
                                <a:cxn ang="0">
                                  <a:pos x="connsiteX1-3" y="connsiteY1-4"/>
                                </a:cxn>
                                <a:cxn ang="0">
                                  <a:pos x="connsiteX2-5" y="connsiteY2-6"/>
                                </a:cxn>
                                <a:cxn ang="0">
                                  <a:pos x="connsiteX3-7" y="connsiteY3-8"/>
                                </a:cxn>
                                <a:cxn ang="0">
                                  <a:pos x="connsiteX4-9" y="connsiteY4-10"/>
                                </a:cxn>
                              </a:cxnLst>
                              <a:rect l="l" t="t" r="r" b="b"/>
                              <a:pathLst>
                                <a:path w="2312276" h="1587061">
                                  <a:moveTo>
                                    <a:pt x="0" y="0"/>
                                  </a:moveTo>
                                  <a:lnTo>
                                    <a:pt x="2312276" y="0"/>
                                  </a:lnTo>
                                  <a:lnTo>
                                    <a:pt x="2312276" y="1587061"/>
                                  </a:lnTo>
                                  <a:lnTo>
                                    <a:pt x="0" y="7672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40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rgbClr val="CACBCB">
                                <a:shade val="50000"/>
                              </a:srgbClr>
                            </a:lnRef>
                            <a:fillRef idx="1">
                              <a:srgbClr val="CACBCB"/>
                            </a:fillRef>
                            <a:effectRef idx="0">
                              <a:srgbClr val="CACBCB"/>
                            </a:effectRef>
                            <a:fontRef idx="minor">
                              <a:srgbClr val="FFFFFF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71" name="直接连接符 41"/>
                        <wps:cNvCnPr/>
                        <wps:spPr>
                          <a:xfrm flipH="1">
                            <a:off x="3108" y="7344"/>
                            <a:ext cx="40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ACBCB"/>
                            </a:solidFill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rgbClr val="CACBCB"/>
                          </a:lnRef>
                          <a:fillRef idx="0">
                            <a:srgbClr val="CACBCB"/>
                          </a:fillRef>
                          <a:effectRef idx="0">
                            <a:srgbClr val="CACBCB"/>
                          </a:effectRef>
                          <a:fontRef idx="minor">
                            <a:srgbClr val="000000"/>
                          </a:fontRef>
                        </wps:style>
                        <wps:bodyPr/>
                      </wps:wsp>
                      <wps:wsp>
                        <wps:cNvPr id="172" name="TextBox 13"/>
                        <wps:cNvSpPr txBox="1"/>
                        <wps:spPr>
                          <a:xfrm flipH="1">
                            <a:off x="1178" y="6972"/>
                            <a:ext cx="2468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313333" w14:textId="77777777" w:rsidR="00EA35E2" w:rsidRDefault="00FF0969">
                              <w:pPr>
                                <w:numPr>
                                  <w:ilvl w:val="0"/>
                                  <w:numId w:val="11"/>
                                </w:numPr>
                                <w:overflowPunct w:val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微软雅黑" w:eastAsia="微软雅黑"/>
                                  <w:b/>
                                  <w:color w:val="2AAFA1"/>
                                  <w:kern w:val="24"/>
                                  <w:szCs w:val="21"/>
                                </w:rPr>
                                <w:t>点击输入标题</w:t>
                              </w:r>
                            </w:p>
                          </w:txbxContent>
                        </wps:txbx>
                        <wps:bodyPr wrap="square" lIns="51418" tIns="25709" rIns="51418" bIns="25709">
                          <a:spAutoFit/>
                        </wps:bodyPr>
                      </wps:wsp>
                      <wps:wsp>
                        <wps:cNvPr id="173" name="TextBox 15"/>
                        <wps:cNvSpPr txBox="1"/>
                        <wps:spPr>
                          <a:xfrm flipH="1">
                            <a:off x="1178" y="7495"/>
                            <a:ext cx="2468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DEC96F" w14:textId="77777777" w:rsidR="00EA35E2" w:rsidRDefault="00FF0969">
                              <w:pPr>
                                <w:numPr>
                                  <w:ilvl w:val="0"/>
                                  <w:numId w:val="12"/>
                                </w:numPr>
                                <w:overflowPunct w:val="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微软雅黑" w:eastAsia="微软雅黑"/>
                                  <w:b/>
                                  <w:color w:val="F4740A"/>
                                  <w:kern w:val="24"/>
                                  <w:szCs w:val="21"/>
                                </w:rPr>
                                <w:t>点击输入标题</w:t>
                              </w:r>
                            </w:p>
                          </w:txbxContent>
                        </wps:txbx>
                        <wps:bodyPr wrap="square" lIns="51418" tIns="25709" rIns="51418" bIns="25709">
                          <a:spAutoFit/>
                        </wps:bodyPr>
                      </wps:wsp>
                      <wps:wsp>
                        <wps:cNvPr id="174" name="TextBox 16"/>
                        <wps:cNvSpPr txBox="1"/>
                        <wps:spPr>
                          <a:xfrm>
                            <a:off x="1517" y="8079"/>
                            <a:ext cx="4650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F00E90" w14:textId="77777777" w:rsidR="00EA35E2" w:rsidRDefault="00FF0969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312" w:lineRule="auto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44546A"/>
                                  <w:kern w:val="24"/>
                                  <w:szCs w:val="21"/>
                                </w:rPr>
                                <w:t>您的内容打在这里，或者通过复制您的文本后，在此框中选择粘贴，并选择只保留文字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Box 14"/>
                        <wps:cNvSpPr txBox="1"/>
                        <wps:spPr>
                          <a:xfrm>
                            <a:off x="1625" y="5896"/>
                            <a:ext cx="4650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CD0EE5" w14:textId="77777777" w:rsidR="00EA35E2" w:rsidRDefault="00FF0969">
                              <w:pPr>
                                <w:numPr>
                                  <w:ilvl w:val="0"/>
                                  <w:numId w:val="13"/>
                                </w:numPr>
                                <w:spacing w:line="312" w:lineRule="auto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44546A"/>
                                  <w:kern w:val="24"/>
                                  <w:szCs w:val="21"/>
                                </w:rPr>
                                <w:t>您的内容打在这里，或者通过复制您的文本后，在此框中选择粘贴，并选择只保留文字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5" name="文本框 26"/>
                        <wps:cNvSpPr txBox="1"/>
                        <wps:spPr>
                          <a:xfrm>
                            <a:off x="7554" y="6357"/>
                            <a:ext cx="1539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E00D6E" w14:textId="77777777" w:rsidR="00EA35E2" w:rsidRDefault="00FF0969">
                              <w:pPr>
                                <w:numPr>
                                  <w:ilvl w:val="0"/>
                                  <w:numId w:val="14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60%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6" name="文本框 26"/>
                        <wps:cNvSpPr txBox="1"/>
                        <wps:spPr>
                          <a:xfrm>
                            <a:off x="7720" y="7769"/>
                            <a:ext cx="1459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8A196C" w14:textId="77777777" w:rsidR="00EA35E2" w:rsidRDefault="00FF0969">
                              <w:pPr>
                                <w:numPr>
                                  <w:ilvl w:val="0"/>
                                  <w:numId w:val="15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FFFF"/>
                                  <w:kern w:val="24"/>
                                  <w:sz w:val="45"/>
                                  <w:szCs w:val="45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7" name="直接连接符 27"/>
                        <wps:cNvCnPr/>
                        <wps:spPr>
                          <a:xfrm flipH="1">
                            <a:off x="3108" y="7875"/>
                            <a:ext cx="40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ACBCB"/>
                            </a:solidFill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rgbClr val="CACBCB"/>
                          </a:lnRef>
                          <a:fillRef idx="0">
                            <a:srgbClr val="CACBCB"/>
                          </a:fillRef>
                          <a:effectRef idx="0">
                            <a:srgbClr val="CACBCB"/>
                          </a:effectRef>
                          <a:fontRef idx="minor">
                            <a:srgbClr val="000000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EACD4" id="_x0000_s1110" style="position:absolute;left:0;text-align:left;margin-left:78pt;margin-top:6pt;width:405.25pt;height:272.75pt;z-index:251663360" coordorigin="1178,4967" coordsize="8105,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">
                <v:group id="_x0000_s1111" style="position:absolute;left:7179;top:4967;width:2104;height:5455" coordorigin="81098,1267" coordsize="24892,6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6" o:spid="_x0000_s1112" style="position:absolute;left:81139;top:1267;width:24852;height:30831;visibility:visible;mso-wrap-style:square;v-text-anchor:top" coordsize="67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" path="m675,90l505,45,338,,170,45,,90r,l,411r675,l675,90r,xe" fillcolor="#2aafa1" stroked="f">
                    <v:path arrowok="t" o:connecttype="custom" o:connectlocs="2485127,675121;1859243,337560;1244404,0;625884,337560;0,675121;0,675121;0,3083052;2485127,3083052;2485127,675121;2485127,675121" o:connectangles="0,0,0,0,0,0,0,0,0,0"/>
                  </v:shape>
                  <v:shape id="Freeform 6" o:spid="_x0000_s1113" style="position:absolute;left:82402;top:2848;width:22606;height:26524;visibility:visible;mso-wrap-style:square;v-text-anchor:top" coordsize="67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" path="m675,90l505,45,338,,170,45,,90r,l,411r675,l675,90r,xe" stroked="f">
                    <v:path arrowok="t" o:connecttype="custom" o:connectlocs="2260553,580808;1691229,290404;1131951,0;569324,290404;0,580808;0,580808;0,2652355;2260553,2652355;2260553,580808;2260553,580808" o:connectangles="0,0,0,0,0,0,0,0,0,0"/>
                  </v:shape>
                  <v:shape id="Freeform 6" o:spid="_x0000_s1114" style="position:absolute;left:81098;top:32924;width:24852;height:32894;rotation:180;visibility:visible;mso-wrap-style:square;v-text-anchor:top" coordsize="67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" path="m675,90l505,45,338,,170,45,,90r,l,411r675,l675,90r,xe" fillcolor="#f4740a" stroked="f">
                    <v:path arrowok="t" o:connecttype="custom" o:connectlocs="2485127,720312;1859243,360156;1244404,0;625884,360156;0,720312;0,720312;0,3289426;2485127,3289426;2485127,720312;2485127,720312" o:connectangles="0,0,0,0,0,0,0,0,0,0"/>
                  </v:shape>
                  <v:shape id="Freeform 6" o:spid="_x0000_s1115" style="position:absolute;left:82221;top:35222;width:22606;height:28299;rotation:180;visibility:visible;mso-wrap-style:square;v-text-anchor:top" coordsize="67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" path="m675,90l505,45,338,,170,45,,90r,l,411r675,l675,90r,xe" stroked="f">
                    <v:path arrowok="t" o:connecttype="custom" o:connectlocs="2260553,619686;1691229,309843;1131951,0;569324,309843;0,619686;0,619686;0,2829898;2260553,2829898;2260553,619686;2260553,619686" o:connectangles="0,0,0,0,0,0,0,0,0,0"/>
                  </v:shape>
                  <v:shape id="矩形 3" o:spid="_x0000_s1116" style="position:absolute;left:81665;top:10930;width:23963;height:18709;visibility:visible;mso-wrap-style:square;v-text-anchor:middle" coordsize="2396359,187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" path="m21021,325821l2396359,r-21021,1870841l,1870841,21021,325821xe" fillcolor="#2aafa1" stroked="f" strokeweight="1pt">
                    <v:stroke joinstyle="miter"/>
                    <v:path arrowok="t" o:connecttype="custom" o:connectlocs="0,669468;2396359,0;2396359,1870841;31393,1870841;0,669468" o:connectangles="0,0,0,0,0"/>
                  </v:shape>
                  <v:shape id="矩形 4" o:spid="_x0000_s1117" style="position:absolute;left:81980;top:33843;width:23123;height:15870;visibility:visible;mso-wrap-style:square;v-text-anchor:middle" coordsize="2312276,158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" path="m,l2312276,r,1587061l,767255,,xe" fillcolor="#f4740a" stroked="f" strokeweight="1pt">
                    <v:stroke joinstyle="miter"/>
                    <v:path arrowok="t" o:connecttype="custom" o:connectlocs="0,0;2291445,0;2312276,1587061;0,1354177;0,0" o:connectangles="0,0,0,0,0"/>
                  </v:shape>
                </v:group>
                <v:line id="直接连接符 41" o:spid="_x0000_s1118" style="position:absolute;flip:x;visibility:visible;mso-wrap-style:square" from="3108,7344" to="7188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" strokecolor="#cacbcb" strokeweight="1.5pt">
                  <v:stroke startarrow="oval" endarrow="block" joinstyle="miter"/>
                </v:line>
                <v:shape id="TextBox 13" o:spid="_x0000_s1119" type="#_x0000_t202" style="position:absolute;left:1178;top:6972;width:2468;height:70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" filled="f" stroked="f">
                  <v:textbox style="mso-fit-shape-to-text:t" inset="1.42828mm,.71414mm,1.42828mm,.71414mm">
                    <w:txbxContent>
                      <w:p w14:paraId="41313333" w14:textId="77777777" w:rsidR="00EA35E2" w:rsidRDefault="00FF0969">
                        <w:pPr>
                          <w:numPr>
                            <w:ilvl w:val="0"/>
                            <w:numId w:val="11"/>
                          </w:numPr>
                          <w:overflowPunct w:val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rFonts w:ascii="微软雅黑" w:eastAsia="微软雅黑"/>
                            <w:b/>
                            <w:color w:val="2AAFA1"/>
                            <w:kern w:val="24"/>
                            <w:szCs w:val="21"/>
                          </w:rPr>
                          <w:t>点击输入标题</w:t>
                        </w:r>
                      </w:p>
                    </w:txbxContent>
                  </v:textbox>
                </v:shape>
                <v:shape id="TextBox 15" o:spid="_x0000_s1120" type="#_x0000_t202" style="position:absolute;left:1178;top:7495;width:2468;height:70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" filled="f" stroked="f">
                  <v:textbox style="mso-fit-shape-to-text:t" inset="1.42828mm,.71414mm,1.42828mm,.71414mm">
                    <w:txbxContent>
                      <w:p w14:paraId="0CDEC96F" w14:textId="77777777" w:rsidR="00EA35E2" w:rsidRDefault="00FF0969">
                        <w:pPr>
                          <w:numPr>
                            <w:ilvl w:val="0"/>
                            <w:numId w:val="12"/>
                          </w:numPr>
                          <w:overflowPunct w:val="0"/>
                          <w:rPr>
                            <w:sz w:val="36"/>
                          </w:rPr>
                        </w:pPr>
                        <w:r>
                          <w:rPr>
                            <w:rFonts w:ascii="微软雅黑" w:eastAsia="微软雅黑"/>
                            <w:b/>
                            <w:color w:val="F4740A"/>
                            <w:kern w:val="24"/>
                            <w:szCs w:val="21"/>
                          </w:rPr>
                          <w:t>点击输入标题</w:t>
                        </w:r>
                      </w:p>
                    </w:txbxContent>
                  </v:textbox>
                </v:shape>
                <v:shape id="TextBox 16" o:spid="_x0000_s1121" type="#_x0000_t202" style="position:absolute;left:1517;top:8079;width:4650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eH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q/&#10;mMPfM+kCvfoFAAD//wMAUEsBAi0AFAAGAAgAAAAhANvh9svuAAAAhQEAABMAAAAAAAAAAAAAAAAA&#10;AAAAAFtDb250ZW50X1R5cGVzXS54bWxQSwECLQAUAAYACAAAACEAWvQsW78AAAAVAQAACwAAAAAA&#10;AAAAAAAAAAAfAQAAX3JlbHMvLnJlbHNQSwECLQAUAAYACAAAACEAuenHh8AAAADcAAAADwAAAAAA&#10;AAAAAAAAAAAHAgAAZHJzL2Rvd25yZXYueG1sUEsFBgAAAAADAAMAtwAAAPQCAAAAAA==&#10;" filled="f" stroked="f">
                  <v:textbox style="mso-fit-shape-to-text:t">
                    <w:txbxContent>
                      <w:p w14:paraId="5CF00E90" w14:textId="77777777" w:rsidR="00EA35E2" w:rsidRDefault="00FF0969">
                        <w:pPr>
                          <w:numPr>
                            <w:ilvl w:val="0"/>
                            <w:numId w:val="8"/>
                          </w:numPr>
                          <w:spacing w:line="312" w:lineRule="auto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44546A"/>
                            <w:kern w:val="24"/>
                            <w:szCs w:val="21"/>
                          </w:rPr>
                          <w:t>您的内容打在这里，或者通过复制您的文本后，在此框中选择粘贴，并选择只保留文字</w:t>
                        </w:r>
                      </w:p>
                    </w:txbxContent>
                  </v:textbox>
                </v:shape>
                <v:shape id="TextBox 14" o:spid="_x0000_s1122" type="#_x0000_t202" style="position:absolute;left:1625;top:5896;width:4650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3BCD0EE5" w14:textId="77777777" w:rsidR="00EA35E2" w:rsidRDefault="00FF0969">
                        <w:pPr>
                          <w:numPr>
                            <w:ilvl w:val="0"/>
                            <w:numId w:val="13"/>
                          </w:numPr>
                          <w:spacing w:line="312" w:lineRule="auto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44546A"/>
                            <w:kern w:val="24"/>
                            <w:szCs w:val="21"/>
                          </w:rPr>
                          <w:t>您的内容打在这里，或者通过复制您的文本后，在此框中选择粘贴，并选择只保留文字</w:t>
                        </w:r>
                      </w:p>
                    </w:txbxContent>
                  </v:textbox>
                </v:shape>
                <v:shape id="文本框 26" o:spid="_x0000_s1123" type="#_x0000_t202" style="position:absolute;left:7554;top:6357;width:153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Ic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mL&#10;Ofw/ky7Q6z8AAAD//wMAUEsBAi0AFAAGAAgAAAAhANvh9svuAAAAhQEAABMAAAAAAAAAAAAAAAAA&#10;AAAAAFtDb250ZW50X1R5cGVzXS54bWxQSwECLQAUAAYACAAAACEAWvQsW78AAAAVAQAACwAAAAAA&#10;AAAAAAAAAAAfAQAAX3JlbHMvLnJlbHNQSwECLQAUAAYACAAAACEA1qViHMAAAADcAAAADwAAAAAA&#10;AAAAAAAAAAAHAgAAZHJzL2Rvd25yZXYueG1sUEsFBgAAAAADAAMAtwAAAPQCAAAAAA==&#10;" filled="f" stroked="f">
                  <v:textbox style="mso-fit-shape-to-text:t">
                    <w:txbxContent>
                      <w:p w14:paraId="44E00D6E" w14:textId="77777777" w:rsidR="00EA35E2" w:rsidRDefault="00FF0969">
                        <w:pPr>
                          <w:numPr>
                            <w:ilvl w:val="0"/>
                            <w:numId w:val="14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FFFF"/>
                            <w:kern w:val="24"/>
                            <w:sz w:val="45"/>
                            <w:szCs w:val="45"/>
                          </w:rPr>
                          <w:t>60%</w:t>
                        </w:r>
                      </w:p>
                    </w:txbxContent>
                  </v:textbox>
                </v:shape>
                <v:shape id="文本框 26" o:spid="_x0000_s1124" type="#_x0000_t202" style="position:absolute;left:7720;top:7769;width:145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xr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1f&#10;zOH5TLpAr38BAAD//wMAUEsBAi0AFAAGAAgAAAAhANvh9svuAAAAhQEAABMAAAAAAAAAAAAAAAAA&#10;AAAAAFtDb250ZW50X1R5cGVzXS54bWxQSwECLQAUAAYACAAAACEAWvQsW78AAAAVAQAACwAAAAAA&#10;AAAAAAAAAAAfAQAAX3JlbHMvLnJlbHNQSwECLQAUAAYACAAAACEAJnf8a8AAAADcAAAADwAAAAAA&#10;AAAAAAAAAAAHAgAAZHJzL2Rvd25yZXYueG1sUEsFBgAAAAADAAMAtwAAAPQCAAAAAA==&#10;" filled="f" stroked="f">
                  <v:textbox style="mso-fit-shape-to-text:t">
                    <w:txbxContent>
                      <w:p w14:paraId="008A196C" w14:textId="77777777" w:rsidR="00EA35E2" w:rsidRDefault="00FF0969">
                        <w:pPr>
                          <w:numPr>
                            <w:ilvl w:val="0"/>
                            <w:numId w:val="15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FFFF"/>
                            <w:kern w:val="24"/>
                            <w:sz w:val="45"/>
                            <w:szCs w:val="45"/>
                          </w:rPr>
                          <w:t>40%</w:t>
                        </w:r>
                      </w:p>
                    </w:txbxContent>
                  </v:textbox>
                </v:shape>
                <v:line id="直接连接符 27" o:spid="_x0000_s1125" style="position:absolute;flip:x;visibility:visible;mso-wrap-style:square" from="3108,7875" to="7188,7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" strokecolor="#cacbcb" strokeweight="1.5pt">
                  <v:stroke startarrow="oval" endarrow="block" joinstyle="miter"/>
                </v:line>
              </v:group>
            </w:pict>
          </mc:Fallback>
        </mc:AlternateContent>
      </w:r>
    </w:p>
    <w:p w14:paraId="32082028" w14:textId="77777777" w:rsidR="00EA35E2" w:rsidRDefault="00EA35E2"/>
    <w:p w14:paraId="7CC67093" w14:textId="77777777" w:rsidR="00EA35E2" w:rsidRDefault="00EA35E2"/>
    <w:p w14:paraId="63D9B3A2" w14:textId="77777777" w:rsidR="00EA35E2" w:rsidRDefault="00EA35E2"/>
    <w:p w14:paraId="31CD2DFC" w14:textId="77777777" w:rsidR="00EA35E2" w:rsidRDefault="00EA35E2"/>
    <w:p w14:paraId="2769F81C" w14:textId="77777777" w:rsidR="00EA35E2" w:rsidRDefault="00EA35E2"/>
    <w:p w14:paraId="276022AA" w14:textId="77777777" w:rsidR="00EA35E2" w:rsidRDefault="00EA35E2"/>
    <w:p w14:paraId="2E1E9B17" w14:textId="77777777" w:rsidR="00EA35E2" w:rsidRDefault="00EA35E2"/>
    <w:p w14:paraId="67309832" w14:textId="77777777" w:rsidR="00EA35E2" w:rsidRDefault="00EA35E2"/>
    <w:p w14:paraId="4E4BA402" w14:textId="77777777" w:rsidR="00EA35E2" w:rsidRDefault="00EA35E2"/>
    <w:p w14:paraId="46DFC581" w14:textId="77777777" w:rsidR="00EA35E2" w:rsidRDefault="00EA35E2"/>
    <w:p w14:paraId="11A8CB78" w14:textId="77777777" w:rsidR="00EA35E2" w:rsidRDefault="00EA35E2"/>
    <w:p w14:paraId="139279C3" w14:textId="77777777" w:rsidR="00EA35E2" w:rsidRDefault="00EA35E2"/>
    <w:p w14:paraId="7555E608" w14:textId="77777777" w:rsidR="00EA35E2" w:rsidRDefault="00EA35E2"/>
    <w:p w14:paraId="7B66C9F2" w14:textId="77777777" w:rsidR="00EA35E2" w:rsidRDefault="00EA35E2"/>
    <w:p w14:paraId="315E51A9" w14:textId="77777777" w:rsidR="00EA35E2" w:rsidRDefault="00EA35E2"/>
    <w:p w14:paraId="0A6F86E8" w14:textId="77777777" w:rsidR="00EA35E2" w:rsidRDefault="00EA35E2"/>
    <w:p w14:paraId="739722D5" w14:textId="77777777" w:rsidR="00EA35E2" w:rsidRDefault="00EA35E2"/>
    <w:p w14:paraId="08203A32" w14:textId="77777777" w:rsidR="00EA35E2" w:rsidRDefault="00EA35E2"/>
    <w:p w14:paraId="57654A88" w14:textId="77777777" w:rsidR="00EA35E2" w:rsidRDefault="00EA35E2"/>
    <w:p w14:paraId="63E9305A" w14:textId="77777777" w:rsidR="00EA35E2" w:rsidRDefault="00EA35E2"/>
    <w:p w14:paraId="03F0CA96" w14:textId="77777777" w:rsidR="00EA35E2" w:rsidRDefault="00EA35E2"/>
    <w:p w14:paraId="47988075" w14:textId="77777777" w:rsidR="00EA35E2" w:rsidRDefault="00EA35E2"/>
    <w:p w14:paraId="4084E989" w14:textId="77777777" w:rsidR="00EA35E2" w:rsidRDefault="00EA35E2"/>
    <w:p w14:paraId="46000F3A" w14:textId="77777777" w:rsidR="00EA35E2" w:rsidRDefault="00EA35E2"/>
    <w:p w14:paraId="0B54F17A" w14:textId="77777777" w:rsidR="00EA35E2" w:rsidRDefault="00EA35E2"/>
    <w:p w14:paraId="54C07AC9" w14:textId="77777777" w:rsidR="00EA35E2" w:rsidRDefault="00EA35E2"/>
    <w:p w14:paraId="773343F6" w14:textId="77777777" w:rsidR="00EA35E2" w:rsidRDefault="00EA35E2"/>
    <w:p w14:paraId="04C3377F" w14:textId="77777777" w:rsidR="00EA35E2" w:rsidRDefault="00EA35E2"/>
    <w:p w14:paraId="5034B1D1" w14:textId="77777777" w:rsidR="00EA35E2" w:rsidRDefault="00EA35E2"/>
    <w:p w14:paraId="10967EFD" w14:textId="77777777" w:rsidR="00EA35E2" w:rsidRDefault="00EA35E2"/>
    <w:p w14:paraId="78925E23" w14:textId="77777777" w:rsidR="00EA35E2" w:rsidRDefault="00EA35E2"/>
    <w:p w14:paraId="223267B1" w14:textId="77777777" w:rsidR="00EA35E2" w:rsidRDefault="00EA35E2"/>
    <w:p w14:paraId="02C0B843" w14:textId="77777777" w:rsidR="00EA35E2" w:rsidRDefault="00EA35E2"/>
    <w:p w14:paraId="36699657" w14:textId="77777777" w:rsidR="00EA35E2" w:rsidRDefault="00EA35E2"/>
    <w:p w14:paraId="0BB963B3" w14:textId="77777777" w:rsidR="00EA35E2" w:rsidRDefault="00EA35E2"/>
    <w:p w14:paraId="62327735" w14:textId="77777777" w:rsidR="00EA35E2" w:rsidRDefault="00EA35E2"/>
    <w:p w14:paraId="45141A66" w14:textId="77777777" w:rsidR="00EA35E2" w:rsidRDefault="00FF0969"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</w:rPr>
        <w:t xml:space="preserve">                   </w:t>
      </w:r>
    </w:p>
    <w:p w14:paraId="2F459558" w14:textId="77777777" w:rsidR="00EA35E2" w:rsidRDefault="00FF096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9F1F2" wp14:editId="6EF37E18">
                <wp:simplePos x="0" y="0"/>
                <wp:positionH relativeFrom="column">
                  <wp:posOffset>1009650</wp:posOffset>
                </wp:positionH>
                <wp:positionV relativeFrom="paragraph">
                  <wp:posOffset>6492240</wp:posOffset>
                </wp:positionV>
                <wp:extent cx="5514975" cy="375793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59230" y="6387465"/>
                          <a:ext cx="5514975" cy="375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4F826" w14:textId="77777777" w:rsidR="00EA35E2" w:rsidRDefault="00FF0969">
                            <w:pPr>
                              <w:ind w:firstLineChars="300" w:firstLine="84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</w:rPr>
                              <w:t>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79.5pt;margin-top:511.2pt;height:295.9pt;width:434.25pt;z-index:251665408;mso-width-relative:page;mso-height-relative:page;" filled="f" stroked="f" coordsize="21600,21600" o:gfxdata="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t767y3AAAAA4BAAAPAAAA&#10;AAAAAAEAIAAAACIAAABkcnMvZG93bnJldi54bWxQSwECFAAUAAAACACHTuJAyZhN7UoCAAB3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300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工作概述，类似于述职报告，基本包含以下内容，不同的职位写的角度不一样，主管要概括整个部门，个人仅针对自己工作内容：组织规划及工作职责定义；现有工作状况及成果报告；未来工作发展规划；工作心得及建议（或需协助事项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394CDE" wp14:editId="474694B9">
                <wp:simplePos x="0" y="0"/>
                <wp:positionH relativeFrom="column">
                  <wp:posOffset>1349375</wp:posOffset>
                </wp:positionH>
                <wp:positionV relativeFrom="paragraph">
                  <wp:posOffset>2645410</wp:posOffset>
                </wp:positionV>
                <wp:extent cx="4947920" cy="2981960"/>
                <wp:effectExtent l="0" t="0" r="0" b="8890"/>
                <wp:wrapNone/>
                <wp:docPr id="20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920" cy="2981960"/>
                          <a:chOff x="1544" y="5154"/>
                          <a:chExt cx="7792" cy="4696"/>
                        </a:xfrm>
                      </wpg:grpSpPr>
                      <wps:wsp>
                        <wps:cNvPr id="206" name="任意多边形: 形状 40"/>
                        <wps:cNvSpPr/>
                        <wps:spPr>
                          <a:xfrm flipH="1">
                            <a:off x="4283" y="5154"/>
                            <a:ext cx="2238" cy="4696"/>
                          </a:xfrm>
                          <a:custGeom>
                            <a:avLst/>
                            <a:gdLst>
                              <a:gd name="connsiteX0" fmla="*/ 1271956 w 2525925"/>
                              <a:gd name="connsiteY0" fmla="*/ 10441 h 5300805"/>
                              <a:gd name="connsiteX1" fmla="*/ 1466929 w 2525925"/>
                              <a:gd name="connsiteY1" fmla="*/ 5300805 h 5300805"/>
                              <a:gd name="connsiteX2" fmla="*/ 2525925 w 2525925"/>
                              <a:gd name="connsiteY2" fmla="*/ 5300805 h 5300805"/>
                              <a:gd name="connsiteX3" fmla="*/ 1269481 w 2525925"/>
                              <a:gd name="connsiteY3" fmla="*/ 0 h 5300805"/>
                              <a:gd name="connsiteX4" fmla="*/ 1269481 w 2525925"/>
                              <a:gd name="connsiteY4" fmla="*/ 1 h 5300805"/>
                              <a:gd name="connsiteX5" fmla="*/ 0 w 2525925"/>
                              <a:gd name="connsiteY5" fmla="*/ 5300805 h 5300805"/>
                              <a:gd name="connsiteX6" fmla="*/ 1076214 w 2525925"/>
                              <a:gd name="connsiteY6" fmla="*/ 5300805 h 5300805"/>
                              <a:gd name="connsiteX7" fmla="*/ 1271290 w 2525925"/>
                              <a:gd name="connsiteY7" fmla="*/ 7631 h 53008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25925" h="5300805">
                                <a:moveTo>
                                  <a:pt x="1271956" y="10441"/>
                                </a:moveTo>
                                <a:lnTo>
                                  <a:pt x="1466929" y="5300805"/>
                                </a:lnTo>
                                <a:lnTo>
                                  <a:pt x="2525925" y="5300805"/>
                                </a:lnTo>
                                <a:close/>
                                <a:moveTo>
                                  <a:pt x="1269481" y="0"/>
                                </a:moveTo>
                                <a:lnTo>
                                  <a:pt x="1269481" y="1"/>
                                </a:lnTo>
                                <a:lnTo>
                                  <a:pt x="0" y="5300805"/>
                                </a:lnTo>
                                <a:lnTo>
                                  <a:pt x="1076214" y="5300805"/>
                                </a:lnTo>
                                <a:lnTo>
                                  <a:pt x="1271290" y="7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14" name="任意多边形: 形状 13"/>
                        <wps:cNvSpPr/>
                        <wps:spPr>
                          <a:xfrm>
                            <a:off x="3617" y="8150"/>
                            <a:ext cx="465" cy="1534"/>
                          </a:xfrm>
                          <a:custGeom>
                            <a:avLst/>
                            <a:gdLst>
                              <a:gd name="connsiteX0" fmla="*/ 262323 w 524646"/>
                              <a:gd name="connsiteY0" fmla="*/ 53991 h 1731544"/>
                              <a:gd name="connsiteX1" fmla="*/ 53991 w 524646"/>
                              <a:gd name="connsiteY1" fmla="*/ 262323 h 1731544"/>
                              <a:gd name="connsiteX2" fmla="*/ 262323 w 524646"/>
                              <a:gd name="connsiteY2" fmla="*/ 470655 h 1731544"/>
                              <a:gd name="connsiteX3" fmla="*/ 470655 w 524646"/>
                              <a:gd name="connsiteY3" fmla="*/ 262323 h 1731544"/>
                              <a:gd name="connsiteX4" fmla="*/ 262323 w 524646"/>
                              <a:gd name="connsiteY4" fmla="*/ 53991 h 1731544"/>
                              <a:gd name="connsiteX5" fmla="*/ 262323 w 524646"/>
                              <a:gd name="connsiteY5" fmla="*/ 0 h 1731544"/>
                              <a:gd name="connsiteX6" fmla="*/ 524646 w 524646"/>
                              <a:gd name="connsiteY6" fmla="*/ 262323 h 1731544"/>
                              <a:gd name="connsiteX7" fmla="*/ 364431 w 524646"/>
                              <a:gd name="connsiteY7" fmla="*/ 504031 h 1731544"/>
                              <a:gd name="connsiteX8" fmla="*/ 289710 w 524646"/>
                              <a:gd name="connsiteY8" fmla="*/ 519117 h 1731544"/>
                              <a:gd name="connsiteX9" fmla="*/ 289710 w 524646"/>
                              <a:gd name="connsiteY9" fmla="*/ 1647563 h 1731544"/>
                              <a:gd name="connsiteX10" fmla="*/ 350364 w 524646"/>
                              <a:gd name="connsiteY10" fmla="*/ 1731544 h 1731544"/>
                              <a:gd name="connsiteX11" fmla="*/ 182876 w 524646"/>
                              <a:gd name="connsiteY11" fmla="*/ 1731544 h 1731544"/>
                              <a:gd name="connsiteX12" fmla="*/ 243991 w 524646"/>
                              <a:gd name="connsiteY12" fmla="*/ 1646924 h 1731544"/>
                              <a:gd name="connsiteX13" fmla="*/ 243991 w 524646"/>
                              <a:gd name="connsiteY13" fmla="*/ 520945 h 1731544"/>
                              <a:gd name="connsiteX14" fmla="*/ 160215 w 524646"/>
                              <a:gd name="connsiteY14" fmla="*/ 504031 h 1731544"/>
                              <a:gd name="connsiteX15" fmla="*/ 0 w 524646"/>
                              <a:gd name="connsiteY15" fmla="*/ 262323 h 1731544"/>
                              <a:gd name="connsiteX16" fmla="*/ 262323 w 524646"/>
                              <a:gd name="connsiteY16" fmla="*/ 0 h 1731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4646" h="1731544">
                                <a:moveTo>
                                  <a:pt x="262323" y="53991"/>
                                </a:moveTo>
                                <a:cubicBezTo>
                                  <a:pt x="147264" y="53991"/>
                                  <a:pt x="53991" y="147264"/>
                                  <a:pt x="53991" y="262323"/>
                                </a:cubicBezTo>
                                <a:cubicBezTo>
                                  <a:pt x="53991" y="377382"/>
                                  <a:pt x="147264" y="470655"/>
                                  <a:pt x="262323" y="470655"/>
                                </a:cubicBezTo>
                                <a:cubicBezTo>
                                  <a:pt x="377382" y="470655"/>
                                  <a:pt x="470655" y="377382"/>
                                  <a:pt x="470655" y="262323"/>
                                </a:cubicBezTo>
                                <a:cubicBezTo>
                                  <a:pt x="470655" y="147264"/>
                                  <a:pt x="377382" y="53991"/>
                                  <a:pt x="262323" y="53991"/>
                                </a:cubicBezTo>
                                <a:close/>
                                <a:moveTo>
                                  <a:pt x="262323" y="0"/>
                                </a:moveTo>
                                <a:cubicBezTo>
                                  <a:pt x="407200" y="0"/>
                                  <a:pt x="524646" y="117446"/>
                                  <a:pt x="524646" y="262323"/>
                                </a:cubicBezTo>
                                <a:cubicBezTo>
                                  <a:pt x="524646" y="370981"/>
                                  <a:pt x="458583" y="464208"/>
                                  <a:pt x="364431" y="504031"/>
                                </a:cubicBezTo>
                                <a:lnTo>
                                  <a:pt x="289710" y="519117"/>
                                </a:lnTo>
                                <a:lnTo>
                                  <a:pt x="289710" y="1647563"/>
                                </a:lnTo>
                                <a:lnTo>
                                  <a:pt x="350364" y="1731544"/>
                                </a:lnTo>
                                <a:lnTo>
                                  <a:pt x="182876" y="1731544"/>
                                </a:lnTo>
                                <a:lnTo>
                                  <a:pt x="243991" y="1646924"/>
                                </a:lnTo>
                                <a:lnTo>
                                  <a:pt x="243991" y="520945"/>
                                </a:lnTo>
                                <a:lnTo>
                                  <a:pt x="160215" y="504031"/>
                                </a:lnTo>
                                <a:cubicBezTo>
                                  <a:pt x="66063" y="464208"/>
                                  <a:pt x="0" y="370981"/>
                                  <a:pt x="0" y="262323"/>
                                </a:cubicBezTo>
                                <a:cubicBezTo>
                                  <a:pt x="0" y="117446"/>
                                  <a:pt x="117446" y="0"/>
                                  <a:pt x="2623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B9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rgbClr val="43BAA2">
                              <a:shade val="50000"/>
                            </a:srgbClr>
                          </a:lnRef>
                          <a:fillRef idx="1">
                            <a:srgbClr val="43BAA2"/>
                          </a:fillRef>
                          <a:effectRef idx="0">
                            <a:srgbClr val="43BAA2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15" name="任意多边形: 形状 14"/>
                        <wps:cNvSpPr/>
                        <wps:spPr>
                          <a:xfrm>
                            <a:off x="6713" y="8150"/>
                            <a:ext cx="465" cy="1534"/>
                          </a:xfrm>
                          <a:custGeom>
                            <a:avLst/>
                            <a:gdLst>
                              <a:gd name="connsiteX0" fmla="*/ 262323 w 524646"/>
                              <a:gd name="connsiteY0" fmla="*/ 53991 h 1731544"/>
                              <a:gd name="connsiteX1" fmla="*/ 53991 w 524646"/>
                              <a:gd name="connsiteY1" fmla="*/ 262323 h 1731544"/>
                              <a:gd name="connsiteX2" fmla="*/ 262323 w 524646"/>
                              <a:gd name="connsiteY2" fmla="*/ 470655 h 1731544"/>
                              <a:gd name="connsiteX3" fmla="*/ 470655 w 524646"/>
                              <a:gd name="connsiteY3" fmla="*/ 262323 h 1731544"/>
                              <a:gd name="connsiteX4" fmla="*/ 262323 w 524646"/>
                              <a:gd name="connsiteY4" fmla="*/ 53991 h 1731544"/>
                              <a:gd name="connsiteX5" fmla="*/ 262323 w 524646"/>
                              <a:gd name="connsiteY5" fmla="*/ 0 h 1731544"/>
                              <a:gd name="connsiteX6" fmla="*/ 524646 w 524646"/>
                              <a:gd name="connsiteY6" fmla="*/ 262323 h 1731544"/>
                              <a:gd name="connsiteX7" fmla="*/ 364431 w 524646"/>
                              <a:gd name="connsiteY7" fmla="*/ 504031 h 1731544"/>
                              <a:gd name="connsiteX8" fmla="*/ 289710 w 524646"/>
                              <a:gd name="connsiteY8" fmla="*/ 519117 h 1731544"/>
                              <a:gd name="connsiteX9" fmla="*/ 289710 w 524646"/>
                              <a:gd name="connsiteY9" fmla="*/ 1647563 h 1731544"/>
                              <a:gd name="connsiteX10" fmla="*/ 350364 w 524646"/>
                              <a:gd name="connsiteY10" fmla="*/ 1731544 h 1731544"/>
                              <a:gd name="connsiteX11" fmla="*/ 182876 w 524646"/>
                              <a:gd name="connsiteY11" fmla="*/ 1731544 h 1731544"/>
                              <a:gd name="connsiteX12" fmla="*/ 243991 w 524646"/>
                              <a:gd name="connsiteY12" fmla="*/ 1646924 h 1731544"/>
                              <a:gd name="connsiteX13" fmla="*/ 243991 w 524646"/>
                              <a:gd name="connsiteY13" fmla="*/ 520945 h 1731544"/>
                              <a:gd name="connsiteX14" fmla="*/ 160215 w 524646"/>
                              <a:gd name="connsiteY14" fmla="*/ 504031 h 1731544"/>
                              <a:gd name="connsiteX15" fmla="*/ 0 w 524646"/>
                              <a:gd name="connsiteY15" fmla="*/ 262323 h 1731544"/>
                              <a:gd name="connsiteX16" fmla="*/ 262323 w 524646"/>
                              <a:gd name="connsiteY16" fmla="*/ 0 h 1731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4646" h="1731544">
                                <a:moveTo>
                                  <a:pt x="262323" y="53991"/>
                                </a:moveTo>
                                <a:cubicBezTo>
                                  <a:pt x="147264" y="53991"/>
                                  <a:pt x="53991" y="147264"/>
                                  <a:pt x="53991" y="262323"/>
                                </a:cubicBezTo>
                                <a:cubicBezTo>
                                  <a:pt x="53991" y="377382"/>
                                  <a:pt x="147264" y="470655"/>
                                  <a:pt x="262323" y="470655"/>
                                </a:cubicBezTo>
                                <a:cubicBezTo>
                                  <a:pt x="377382" y="470655"/>
                                  <a:pt x="470655" y="377382"/>
                                  <a:pt x="470655" y="262323"/>
                                </a:cubicBezTo>
                                <a:cubicBezTo>
                                  <a:pt x="470655" y="147264"/>
                                  <a:pt x="377382" y="53991"/>
                                  <a:pt x="262323" y="53991"/>
                                </a:cubicBezTo>
                                <a:close/>
                                <a:moveTo>
                                  <a:pt x="262323" y="0"/>
                                </a:moveTo>
                                <a:cubicBezTo>
                                  <a:pt x="407200" y="0"/>
                                  <a:pt x="524646" y="117446"/>
                                  <a:pt x="524646" y="262323"/>
                                </a:cubicBezTo>
                                <a:cubicBezTo>
                                  <a:pt x="524646" y="370981"/>
                                  <a:pt x="458583" y="464208"/>
                                  <a:pt x="364431" y="504031"/>
                                </a:cubicBezTo>
                                <a:lnTo>
                                  <a:pt x="289710" y="519117"/>
                                </a:lnTo>
                                <a:lnTo>
                                  <a:pt x="289710" y="1647563"/>
                                </a:lnTo>
                                <a:lnTo>
                                  <a:pt x="350364" y="1731544"/>
                                </a:lnTo>
                                <a:lnTo>
                                  <a:pt x="182876" y="1731544"/>
                                </a:lnTo>
                                <a:lnTo>
                                  <a:pt x="243991" y="1646924"/>
                                </a:lnTo>
                                <a:lnTo>
                                  <a:pt x="243991" y="520945"/>
                                </a:lnTo>
                                <a:lnTo>
                                  <a:pt x="160215" y="504031"/>
                                </a:lnTo>
                                <a:cubicBezTo>
                                  <a:pt x="66063" y="464208"/>
                                  <a:pt x="0" y="370981"/>
                                  <a:pt x="0" y="262323"/>
                                </a:cubicBezTo>
                                <a:cubicBezTo>
                                  <a:pt x="0" y="117446"/>
                                  <a:pt x="117446" y="0"/>
                                  <a:pt x="2623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B9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rgbClr val="43BAA2">
                              <a:shade val="50000"/>
                            </a:srgbClr>
                          </a:lnRef>
                          <a:fillRef idx="1">
                            <a:srgbClr val="43BAA2"/>
                          </a:fillRef>
                          <a:effectRef idx="0">
                            <a:srgbClr val="43BAA2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207" name="任意多边形: 形状 15"/>
                        <wps:cNvSpPr/>
                        <wps:spPr>
                          <a:xfrm>
                            <a:off x="4089" y="6918"/>
                            <a:ext cx="398" cy="1314"/>
                          </a:xfrm>
                          <a:custGeom>
                            <a:avLst/>
                            <a:gdLst>
                              <a:gd name="connsiteX0" fmla="*/ 262323 w 524646"/>
                              <a:gd name="connsiteY0" fmla="*/ 53991 h 1731544"/>
                              <a:gd name="connsiteX1" fmla="*/ 53991 w 524646"/>
                              <a:gd name="connsiteY1" fmla="*/ 262323 h 1731544"/>
                              <a:gd name="connsiteX2" fmla="*/ 262323 w 524646"/>
                              <a:gd name="connsiteY2" fmla="*/ 470655 h 1731544"/>
                              <a:gd name="connsiteX3" fmla="*/ 470655 w 524646"/>
                              <a:gd name="connsiteY3" fmla="*/ 262323 h 1731544"/>
                              <a:gd name="connsiteX4" fmla="*/ 262323 w 524646"/>
                              <a:gd name="connsiteY4" fmla="*/ 53991 h 1731544"/>
                              <a:gd name="connsiteX5" fmla="*/ 262323 w 524646"/>
                              <a:gd name="connsiteY5" fmla="*/ 0 h 1731544"/>
                              <a:gd name="connsiteX6" fmla="*/ 524646 w 524646"/>
                              <a:gd name="connsiteY6" fmla="*/ 262323 h 1731544"/>
                              <a:gd name="connsiteX7" fmla="*/ 364431 w 524646"/>
                              <a:gd name="connsiteY7" fmla="*/ 504031 h 1731544"/>
                              <a:gd name="connsiteX8" fmla="*/ 289710 w 524646"/>
                              <a:gd name="connsiteY8" fmla="*/ 519117 h 1731544"/>
                              <a:gd name="connsiteX9" fmla="*/ 289710 w 524646"/>
                              <a:gd name="connsiteY9" fmla="*/ 1647563 h 1731544"/>
                              <a:gd name="connsiteX10" fmla="*/ 350364 w 524646"/>
                              <a:gd name="connsiteY10" fmla="*/ 1731544 h 1731544"/>
                              <a:gd name="connsiteX11" fmla="*/ 182876 w 524646"/>
                              <a:gd name="connsiteY11" fmla="*/ 1731544 h 1731544"/>
                              <a:gd name="connsiteX12" fmla="*/ 243991 w 524646"/>
                              <a:gd name="connsiteY12" fmla="*/ 1646924 h 1731544"/>
                              <a:gd name="connsiteX13" fmla="*/ 243991 w 524646"/>
                              <a:gd name="connsiteY13" fmla="*/ 520945 h 1731544"/>
                              <a:gd name="connsiteX14" fmla="*/ 160215 w 524646"/>
                              <a:gd name="connsiteY14" fmla="*/ 504031 h 1731544"/>
                              <a:gd name="connsiteX15" fmla="*/ 0 w 524646"/>
                              <a:gd name="connsiteY15" fmla="*/ 262323 h 1731544"/>
                              <a:gd name="connsiteX16" fmla="*/ 262323 w 524646"/>
                              <a:gd name="connsiteY16" fmla="*/ 0 h 1731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4646" h="1731544">
                                <a:moveTo>
                                  <a:pt x="262323" y="53991"/>
                                </a:moveTo>
                                <a:cubicBezTo>
                                  <a:pt x="147264" y="53991"/>
                                  <a:pt x="53991" y="147264"/>
                                  <a:pt x="53991" y="262323"/>
                                </a:cubicBezTo>
                                <a:cubicBezTo>
                                  <a:pt x="53991" y="377382"/>
                                  <a:pt x="147264" y="470655"/>
                                  <a:pt x="262323" y="470655"/>
                                </a:cubicBezTo>
                                <a:cubicBezTo>
                                  <a:pt x="377382" y="470655"/>
                                  <a:pt x="470655" y="377382"/>
                                  <a:pt x="470655" y="262323"/>
                                </a:cubicBezTo>
                                <a:cubicBezTo>
                                  <a:pt x="470655" y="147264"/>
                                  <a:pt x="377382" y="53991"/>
                                  <a:pt x="262323" y="53991"/>
                                </a:cubicBezTo>
                                <a:close/>
                                <a:moveTo>
                                  <a:pt x="262323" y="0"/>
                                </a:moveTo>
                                <a:cubicBezTo>
                                  <a:pt x="407200" y="0"/>
                                  <a:pt x="524646" y="117446"/>
                                  <a:pt x="524646" y="262323"/>
                                </a:cubicBezTo>
                                <a:cubicBezTo>
                                  <a:pt x="524646" y="370981"/>
                                  <a:pt x="458583" y="464208"/>
                                  <a:pt x="364431" y="504031"/>
                                </a:cubicBezTo>
                                <a:lnTo>
                                  <a:pt x="289710" y="519117"/>
                                </a:lnTo>
                                <a:lnTo>
                                  <a:pt x="289710" y="1647563"/>
                                </a:lnTo>
                                <a:lnTo>
                                  <a:pt x="350364" y="1731544"/>
                                </a:lnTo>
                                <a:lnTo>
                                  <a:pt x="182876" y="1731544"/>
                                </a:lnTo>
                                <a:lnTo>
                                  <a:pt x="243991" y="1646924"/>
                                </a:lnTo>
                                <a:lnTo>
                                  <a:pt x="243991" y="520945"/>
                                </a:lnTo>
                                <a:lnTo>
                                  <a:pt x="160215" y="504031"/>
                                </a:lnTo>
                                <a:cubicBezTo>
                                  <a:pt x="66063" y="464208"/>
                                  <a:pt x="0" y="370981"/>
                                  <a:pt x="0" y="262323"/>
                                </a:cubicBezTo>
                                <a:cubicBezTo>
                                  <a:pt x="0" y="117446"/>
                                  <a:pt x="117446" y="0"/>
                                  <a:pt x="2623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4A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17" name="任意多边形: 形状 16"/>
                        <wps:cNvSpPr/>
                        <wps:spPr>
                          <a:xfrm>
                            <a:off x="6315" y="6918"/>
                            <a:ext cx="398" cy="1314"/>
                          </a:xfrm>
                          <a:custGeom>
                            <a:avLst/>
                            <a:gdLst>
                              <a:gd name="connsiteX0" fmla="*/ 262323 w 524646"/>
                              <a:gd name="connsiteY0" fmla="*/ 53991 h 1731544"/>
                              <a:gd name="connsiteX1" fmla="*/ 53991 w 524646"/>
                              <a:gd name="connsiteY1" fmla="*/ 262323 h 1731544"/>
                              <a:gd name="connsiteX2" fmla="*/ 262323 w 524646"/>
                              <a:gd name="connsiteY2" fmla="*/ 470655 h 1731544"/>
                              <a:gd name="connsiteX3" fmla="*/ 470655 w 524646"/>
                              <a:gd name="connsiteY3" fmla="*/ 262323 h 1731544"/>
                              <a:gd name="connsiteX4" fmla="*/ 262323 w 524646"/>
                              <a:gd name="connsiteY4" fmla="*/ 53991 h 1731544"/>
                              <a:gd name="connsiteX5" fmla="*/ 262323 w 524646"/>
                              <a:gd name="connsiteY5" fmla="*/ 0 h 1731544"/>
                              <a:gd name="connsiteX6" fmla="*/ 524646 w 524646"/>
                              <a:gd name="connsiteY6" fmla="*/ 262323 h 1731544"/>
                              <a:gd name="connsiteX7" fmla="*/ 364431 w 524646"/>
                              <a:gd name="connsiteY7" fmla="*/ 504031 h 1731544"/>
                              <a:gd name="connsiteX8" fmla="*/ 289710 w 524646"/>
                              <a:gd name="connsiteY8" fmla="*/ 519117 h 1731544"/>
                              <a:gd name="connsiteX9" fmla="*/ 289710 w 524646"/>
                              <a:gd name="connsiteY9" fmla="*/ 1647563 h 1731544"/>
                              <a:gd name="connsiteX10" fmla="*/ 350364 w 524646"/>
                              <a:gd name="connsiteY10" fmla="*/ 1731544 h 1731544"/>
                              <a:gd name="connsiteX11" fmla="*/ 182876 w 524646"/>
                              <a:gd name="connsiteY11" fmla="*/ 1731544 h 1731544"/>
                              <a:gd name="connsiteX12" fmla="*/ 243991 w 524646"/>
                              <a:gd name="connsiteY12" fmla="*/ 1646924 h 1731544"/>
                              <a:gd name="connsiteX13" fmla="*/ 243991 w 524646"/>
                              <a:gd name="connsiteY13" fmla="*/ 520945 h 1731544"/>
                              <a:gd name="connsiteX14" fmla="*/ 160215 w 524646"/>
                              <a:gd name="connsiteY14" fmla="*/ 504031 h 1731544"/>
                              <a:gd name="connsiteX15" fmla="*/ 0 w 524646"/>
                              <a:gd name="connsiteY15" fmla="*/ 262323 h 1731544"/>
                              <a:gd name="connsiteX16" fmla="*/ 262323 w 524646"/>
                              <a:gd name="connsiteY16" fmla="*/ 0 h 1731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4646" h="1731544">
                                <a:moveTo>
                                  <a:pt x="262323" y="53991"/>
                                </a:moveTo>
                                <a:cubicBezTo>
                                  <a:pt x="147264" y="53991"/>
                                  <a:pt x="53991" y="147264"/>
                                  <a:pt x="53991" y="262323"/>
                                </a:cubicBezTo>
                                <a:cubicBezTo>
                                  <a:pt x="53991" y="377382"/>
                                  <a:pt x="147264" y="470655"/>
                                  <a:pt x="262323" y="470655"/>
                                </a:cubicBezTo>
                                <a:cubicBezTo>
                                  <a:pt x="377382" y="470655"/>
                                  <a:pt x="470655" y="377382"/>
                                  <a:pt x="470655" y="262323"/>
                                </a:cubicBezTo>
                                <a:cubicBezTo>
                                  <a:pt x="470655" y="147264"/>
                                  <a:pt x="377382" y="53991"/>
                                  <a:pt x="262323" y="53991"/>
                                </a:cubicBezTo>
                                <a:close/>
                                <a:moveTo>
                                  <a:pt x="262323" y="0"/>
                                </a:moveTo>
                                <a:cubicBezTo>
                                  <a:pt x="407200" y="0"/>
                                  <a:pt x="524646" y="117446"/>
                                  <a:pt x="524646" y="262323"/>
                                </a:cubicBezTo>
                                <a:cubicBezTo>
                                  <a:pt x="524646" y="370981"/>
                                  <a:pt x="458583" y="464208"/>
                                  <a:pt x="364431" y="504031"/>
                                </a:cubicBezTo>
                                <a:lnTo>
                                  <a:pt x="289710" y="519117"/>
                                </a:lnTo>
                                <a:lnTo>
                                  <a:pt x="289710" y="1647563"/>
                                </a:lnTo>
                                <a:lnTo>
                                  <a:pt x="350364" y="1731544"/>
                                </a:lnTo>
                                <a:lnTo>
                                  <a:pt x="182876" y="1731544"/>
                                </a:lnTo>
                                <a:lnTo>
                                  <a:pt x="243991" y="1646924"/>
                                </a:lnTo>
                                <a:lnTo>
                                  <a:pt x="243991" y="520945"/>
                                </a:lnTo>
                                <a:lnTo>
                                  <a:pt x="160215" y="504031"/>
                                </a:lnTo>
                                <a:cubicBezTo>
                                  <a:pt x="66063" y="464208"/>
                                  <a:pt x="0" y="370981"/>
                                  <a:pt x="0" y="262323"/>
                                </a:cubicBezTo>
                                <a:cubicBezTo>
                                  <a:pt x="0" y="117446"/>
                                  <a:pt x="117446" y="0"/>
                                  <a:pt x="2623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4A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18" name="任意多边形: 形状 17"/>
                        <wps:cNvSpPr/>
                        <wps:spPr>
                          <a:xfrm>
                            <a:off x="4487" y="5952"/>
                            <a:ext cx="323" cy="1067"/>
                          </a:xfrm>
                          <a:custGeom>
                            <a:avLst/>
                            <a:gdLst>
                              <a:gd name="connsiteX0" fmla="*/ 262323 w 524646"/>
                              <a:gd name="connsiteY0" fmla="*/ 53991 h 1731544"/>
                              <a:gd name="connsiteX1" fmla="*/ 53991 w 524646"/>
                              <a:gd name="connsiteY1" fmla="*/ 262323 h 1731544"/>
                              <a:gd name="connsiteX2" fmla="*/ 262323 w 524646"/>
                              <a:gd name="connsiteY2" fmla="*/ 470655 h 1731544"/>
                              <a:gd name="connsiteX3" fmla="*/ 470655 w 524646"/>
                              <a:gd name="connsiteY3" fmla="*/ 262323 h 1731544"/>
                              <a:gd name="connsiteX4" fmla="*/ 262323 w 524646"/>
                              <a:gd name="connsiteY4" fmla="*/ 53991 h 1731544"/>
                              <a:gd name="connsiteX5" fmla="*/ 262323 w 524646"/>
                              <a:gd name="connsiteY5" fmla="*/ 0 h 1731544"/>
                              <a:gd name="connsiteX6" fmla="*/ 524646 w 524646"/>
                              <a:gd name="connsiteY6" fmla="*/ 262323 h 1731544"/>
                              <a:gd name="connsiteX7" fmla="*/ 364431 w 524646"/>
                              <a:gd name="connsiteY7" fmla="*/ 504031 h 1731544"/>
                              <a:gd name="connsiteX8" fmla="*/ 289710 w 524646"/>
                              <a:gd name="connsiteY8" fmla="*/ 519117 h 1731544"/>
                              <a:gd name="connsiteX9" fmla="*/ 289710 w 524646"/>
                              <a:gd name="connsiteY9" fmla="*/ 1647563 h 1731544"/>
                              <a:gd name="connsiteX10" fmla="*/ 350364 w 524646"/>
                              <a:gd name="connsiteY10" fmla="*/ 1731544 h 1731544"/>
                              <a:gd name="connsiteX11" fmla="*/ 182876 w 524646"/>
                              <a:gd name="connsiteY11" fmla="*/ 1731544 h 1731544"/>
                              <a:gd name="connsiteX12" fmla="*/ 243991 w 524646"/>
                              <a:gd name="connsiteY12" fmla="*/ 1646924 h 1731544"/>
                              <a:gd name="connsiteX13" fmla="*/ 243991 w 524646"/>
                              <a:gd name="connsiteY13" fmla="*/ 520945 h 1731544"/>
                              <a:gd name="connsiteX14" fmla="*/ 160215 w 524646"/>
                              <a:gd name="connsiteY14" fmla="*/ 504031 h 1731544"/>
                              <a:gd name="connsiteX15" fmla="*/ 0 w 524646"/>
                              <a:gd name="connsiteY15" fmla="*/ 262323 h 1731544"/>
                              <a:gd name="connsiteX16" fmla="*/ 262323 w 524646"/>
                              <a:gd name="connsiteY16" fmla="*/ 0 h 1731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4646" h="1731544">
                                <a:moveTo>
                                  <a:pt x="262323" y="53991"/>
                                </a:moveTo>
                                <a:cubicBezTo>
                                  <a:pt x="147264" y="53991"/>
                                  <a:pt x="53991" y="147264"/>
                                  <a:pt x="53991" y="262323"/>
                                </a:cubicBezTo>
                                <a:cubicBezTo>
                                  <a:pt x="53991" y="377382"/>
                                  <a:pt x="147264" y="470655"/>
                                  <a:pt x="262323" y="470655"/>
                                </a:cubicBezTo>
                                <a:cubicBezTo>
                                  <a:pt x="377382" y="470655"/>
                                  <a:pt x="470655" y="377382"/>
                                  <a:pt x="470655" y="262323"/>
                                </a:cubicBezTo>
                                <a:cubicBezTo>
                                  <a:pt x="470655" y="147264"/>
                                  <a:pt x="377382" y="53991"/>
                                  <a:pt x="262323" y="53991"/>
                                </a:cubicBezTo>
                                <a:close/>
                                <a:moveTo>
                                  <a:pt x="262323" y="0"/>
                                </a:moveTo>
                                <a:cubicBezTo>
                                  <a:pt x="407200" y="0"/>
                                  <a:pt x="524646" y="117446"/>
                                  <a:pt x="524646" y="262323"/>
                                </a:cubicBezTo>
                                <a:cubicBezTo>
                                  <a:pt x="524646" y="370981"/>
                                  <a:pt x="458583" y="464208"/>
                                  <a:pt x="364431" y="504031"/>
                                </a:cubicBezTo>
                                <a:lnTo>
                                  <a:pt x="289710" y="519117"/>
                                </a:lnTo>
                                <a:lnTo>
                                  <a:pt x="289710" y="1647563"/>
                                </a:lnTo>
                                <a:lnTo>
                                  <a:pt x="350364" y="1731544"/>
                                </a:lnTo>
                                <a:lnTo>
                                  <a:pt x="182876" y="1731544"/>
                                </a:lnTo>
                                <a:lnTo>
                                  <a:pt x="243991" y="1646924"/>
                                </a:lnTo>
                                <a:lnTo>
                                  <a:pt x="243991" y="520945"/>
                                </a:lnTo>
                                <a:lnTo>
                                  <a:pt x="160215" y="504031"/>
                                </a:lnTo>
                                <a:cubicBezTo>
                                  <a:pt x="66063" y="464208"/>
                                  <a:pt x="0" y="370981"/>
                                  <a:pt x="0" y="262323"/>
                                </a:cubicBezTo>
                                <a:cubicBezTo>
                                  <a:pt x="0" y="117446"/>
                                  <a:pt x="117446" y="0"/>
                                  <a:pt x="2623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B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208" name="任意多边形: 形状 19"/>
                        <wps:cNvSpPr/>
                        <wps:spPr>
                          <a:xfrm>
                            <a:off x="5989" y="5952"/>
                            <a:ext cx="323" cy="1067"/>
                          </a:xfrm>
                          <a:custGeom>
                            <a:avLst/>
                            <a:gdLst>
                              <a:gd name="connsiteX0" fmla="*/ 262323 w 524646"/>
                              <a:gd name="connsiteY0" fmla="*/ 53991 h 1731544"/>
                              <a:gd name="connsiteX1" fmla="*/ 53991 w 524646"/>
                              <a:gd name="connsiteY1" fmla="*/ 262323 h 1731544"/>
                              <a:gd name="connsiteX2" fmla="*/ 262323 w 524646"/>
                              <a:gd name="connsiteY2" fmla="*/ 470655 h 1731544"/>
                              <a:gd name="connsiteX3" fmla="*/ 470655 w 524646"/>
                              <a:gd name="connsiteY3" fmla="*/ 262323 h 1731544"/>
                              <a:gd name="connsiteX4" fmla="*/ 262323 w 524646"/>
                              <a:gd name="connsiteY4" fmla="*/ 53991 h 1731544"/>
                              <a:gd name="connsiteX5" fmla="*/ 262323 w 524646"/>
                              <a:gd name="connsiteY5" fmla="*/ 0 h 1731544"/>
                              <a:gd name="connsiteX6" fmla="*/ 524646 w 524646"/>
                              <a:gd name="connsiteY6" fmla="*/ 262323 h 1731544"/>
                              <a:gd name="connsiteX7" fmla="*/ 364431 w 524646"/>
                              <a:gd name="connsiteY7" fmla="*/ 504031 h 1731544"/>
                              <a:gd name="connsiteX8" fmla="*/ 289710 w 524646"/>
                              <a:gd name="connsiteY8" fmla="*/ 519117 h 1731544"/>
                              <a:gd name="connsiteX9" fmla="*/ 289710 w 524646"/>
                              <a:gd name="connsiteY9" fmla="*/ 1647563 h 1731544"/>
                              <a:gd name="connsiteX10" fmla="*/ 350364 w 524646"/>
                              <a:gd name="connsiteY10" fmla="*/ 1731544 h 1731544"/>
                              <a:gd name="connsiteX11" fmla="*/ 182876 w 524646"/>
                              <a:gd name="connsiteY11" fmla="*/ 1731544 h 1731544"/>
                              <a:gd name="connsiteX12" fmla="*/ 243991 w 524646"/>
                              <a:gd name="connsiteY12" fmla="*/ 1646924 h 1731544"/>
                              <a:gd name="connsiteX13" fmla="*/ 243991 w 524646"/>
                              <a:gd name="connsiteY13" fmla="*/ 520945 h 1731544"/>
                              <a:gd name="connsiteX14" fmla="*/ 160215 w 524646"/>
                              <a:gd name="connsiteY14" fmla="*/ 504031 h 1731544"/>
                              <a:gd name="connsiteX15" fmla="*/ 0 w 524646"/>
                              <a:gd name="connsiteY15" fmla="*/ 262323 h 1731544"/>
                              <a:gd name="connsiteX16" fmla="*/ 262323 w 524646"/>
                              <a:gd name="connsiteY16" fmla="*/ 0 h 1731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4646" h="1731544">
                                <a:moveTo>
                                  <a:pt x="262323" y="53991"/>
                                </a:moveTo>
                                <a:cubicBezTo>
                                  <a:pt x="147264" y="53991"/>
                                  <a:pt x="53991" y="147264"/>
                                  <a:pt x="53991" y="262323"/>
                                </a:cubicBezTo>
                                <a:cubicBezTo>
                                  <a:pt x="53991" y="377382"/>
                                  <a:pt x="147264" y="470655"/>
                                  <a:pt x="262323" y="470655"/>
                                </a:cubicBezTo>
                                <a:cubicBezTo>
                                  <a:pt x="377382" y="470655"/>
                                  <a:pt x="470655" y="377382"/>
                                  <a:pt x="470655" y="262323"/>
                                </a:cubicBezTo>
                                <a:cubicBezTo>
                                  <a:pt x="470655" y="147264"/>
                                  <a:pt x="377382" y="53991"/>
                                  <a:pt x="262323" y="53991"/>
                                </a:cubicBezTo>
                                <a:close/>
                                <a:moveTo>
                                  <a:pt x="262323" y="0"/>
                                </a:moveTo>
                                <a:cubicBezTo>
                                  <a:pt x="407200" y="0"/>
                                  <a:pt x="524646" y="117446"/>
                                  <a:pt x="524646" y="262323"/>
                                </a:cubicBezTo>
                                <a:cubicBezTo>
                                  <a:pt x="524646" y="370981"/>
                                  <a:pt x="458583" y="464208"/>
                                  <a:pt x="364431" y="504031"/>
                                </a:cubicBezTo>
                                <a:lnTo>
                                  <a:pt x="289710" y="519117"/>
                                </a:lnTo>
                                <a:lnTo>
                                  <a:pt x="289710" y="1647563"/>
                                </a:lnTo>
                                <a:lnTo>
                                  <a:pt x="350364" y="1731544"/>
                                </a:lnTo>
                                <a:lnTo>
                                  <a:pt x="182876" y="1731544"/>
                                </a:lnTo>
                                <a:lnTo>
                                  <a:pt x="243991" y="1646924"/>
                                </a:lnTo>
                                <a:lnTo>
                                  <a:pt x="243991" y="520945"/>
                                </a:lnTo>
                                <a:lnTo>
                                  <a:pt x="160215" y="504031"/>
                                </a:lnTo>
                                <a:cubicBezTo>
                                  <a:pt x="66063" y="464208"/>
                                  <a:pt x="0" y="370981"/>
                                  <a:pt x="0" y="262323"/>
                                </a:cubicBezTo>
                                <a:cubicBezTo>
                                  <a:pt x="0" y="117446"/>
                                  <a:pt x="117446" y="0"/>
                                  <a:pt x="2623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B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/>
                      </wps:wsp>
                      <wps:wsp>
                        <wps:cNvPr id="210" name="文本框 23"/>
                        <wps:cNvSpPr txBox="1"/>
                        <wps:spPr>
                          <a:xfrm>
                            <a:off x="1544" y="8783"/>
                            <a:ext cx="198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CB9824" w14:textId="77777777" w:rsidR="00EA35E2" w:rsidRDefault="00FF0969">
                              <w:pPr>
                                <w:numPr>
                                  <w:ilvl w:val="0"/>
                                  <w:numId w:val="16"/>
                                </w:numPr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/>
                                  <w:kern w:val="24"/>
                                  <w:szCs w:val="21"/>
                                  <w14:textFill>
                                    <w14:solidFill>
                                      <w14:srgbClr w14:val="000000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 xml:space="preserve">Lo rem </w:t>
                              </w:r>
                              <w:r>
                                <w:rPr>
                                  <w:rFonts w:hAnsiTheme="minorBidi"/>
                                  <w:color w:val="000000"/>
                                  <w:kern w:val="24"/>
                                  <w:szCs w:val="21"/>
                                  <w14:textFill>
                                    <w14:solidFill>
                                      <w14:srgbClr w14:val="000000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>gypsum dolor sit Mamet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文本框 25"/>
                        <wps:cNvSpPr txBox="1"/>
                        <wps:spPr>
                          <a:xfrm>
                            <a:off x="1943" y="7395"/>
                            <a:ext cx="198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DB63E" w14:textId="77777777" w:rsidR="00EA35E2" w:rsidRDefault="00FF0969">
                              <w:pPr>
                                <w:numPr>
                                  <w:ilvl w:val="0"/>
                                  <w:numId w:val="17"/>
                                </w:numPr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/>
                                  <w:kern w:val="24"/>
                                  <w:szCs w:val="21"/>
                                  <w14:textFill>
                                    <w14:solidFill>
                                      <w14:srgbClr w14:val="000000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>Lo rem gypsum dolor sit Mamet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3" name="文本框 27"/>
                        <wps:cNvSpPr txBox="1"/>
                        <wps:spPr>
                          <a:xfrm>
                            <a:off x="7347" y="8788"/>
                            <a:ext cx="198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F1CC2E" w14:textId="77777777" w:rsidR="00EA35E2" w:rsidRDefault="00FF0969">
                              <w:pPr>
                                <w:numPr>
                                  <w:ilvl w:val="0"/>
                                  <w:numId w:val="18"/>
                                </w:numPr>
                                <w:jc w:val="righ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/>
                                  <w:kern w:val="24"/>
                                  <w:szCs w:val="21"/>
                                  <w14:textFill>
                                    <w14:solidFill>
                                      <w14:srgbClr w14:val="000000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>Lo rem gypsum dolor sit Mamet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5" name="文本框 29"/>
                        <wps:cNvSpPr txBox="1"/>
                        <wps:spPr>
                          <a:xfrm>
                            <a:off x="6970" y="7395"/>
                            <a:ext cx="198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C33BB7" w14:textId="77777777" w:rsidR="00EA35E2" w:rsidRDefault="00FF0969">
                              <w:pPr>
                                <w:numPr>
                                  <w:ilvl w:val="0"/>
                                  <w:numId w:val="19"/>
                                </w:numPr>
                                <w:jc w:val="righ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/>
                                  <w:kern w:val="24"/>
                                  <w:szCs w:val="21"/>
                                  <w14:textFill>
                                    <w14:solidFill>
                                      <w14:srgbClr w14:val="000000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>Lo rem gypsum dolor sit Mamet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6" name="文本框 31"/>
                        <wps:cNvSpPr txBox="1"/>
                        <wps:spPr>
                          <a:xfrm>
                            <a:off x="2368" y="6081"/>
                            <a:ext cx="198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4DC6A0" w14:textId="77777777" w:rsidR="00EA35E2" w:rsidRDefault="00FF0969">
                              <w:pPr>
                                <w:numPr>
                                  <w:ilvl w:val="0"/>
                                  <w:numId w:val="20"/>
                                </w:numPr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/>
                                  <w:kern w:val="24"/>
                                  <w:szCs w:val="21"/>
                                  <w14:textFill>
                                    <w14:solidFill>
                                      <w14:srgbClr w14:val="000000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>Lo rem gypsum dolor sit Mamet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" name="文本框 33"/>
                        <wps:cNvSpPr txBox="1"/>
                        <wps:spPr>
                          <a:xfrm>
                            <a:off x="6546" y="6081"/>
                            <a:ext cx="1989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EB41B" w14:textId="77777777" w:rsidR="00EA35E2" w:rsidRDefault="00FF0969">
                              <w:pPr>
                                <w:numPr>
                                  <w:ilvl w:val="0"/>
                                  <w:numId w:val="21"/>
                                </w:numPr>
                                <w:jc w:val="righ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/>
                                  <w:kern w:val="24"/>
                                  <w:szCs w:val="21"/>
                                  <w14:textFill>
                                    <w14:solidFill>
                                      <w14:srgbClr w14:val="000000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>Lo rem gypsum dolor sit Mamet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7" name="文本框 18"/>
                        <wps:cNvSpPr txBox="1"/>
                        <wps:spPr>
                          <a:xfrm>
                            <a:off x="2368" y="5610"/>
                            <a:ext cx="1785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3F4EB8" w14:textId="77777777" w:rsidR="00EA35E2" w:rsidRDefault="00FF0969">
                              <w:pPr>
                                <w:jc w:val="left"/>
                                <w:textAlignment w:val="baseline"/>
                                <w:rPr>
                                  <w:rFonts w:ascii="微软雅黑" w:eastAsia="微软雅黑" w:hAnsi="微软雅黑" w:cs="微软雅黑"/>
                                  <w:sz w:val="28"/>
                                  <w:szCs w:val="16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28"/>
                                  <w:szCs w:val="16"/>
                                </w:rPr>
                                <w:t>实效性不足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94CDE" id="_x0000_s1127" style="position:absolute;left:0;text-align:left;margin-left:106.25pt;margin-top:208.3pt;width:389.6pt;height:234.8pt;z-index:251671552" coordorigin="1544,5154" coordsize="7792,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">
                <v:shape id="任意多边形: 形状 40" o:spid="_x0000_s1128" style="position:absolute;left:4283;top:5154;width:2238;height:4696;flip:x;visibility:visible;mso-wrap-style:square;v-text-anchor:middle" coordsize="2525925,530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" path="m1271956,10441r194973,5290364l2525925,5300805,1271956,10441xm1269481,r,1l,5300805r1076214,l1271290,7631,1269481,xe" fillcolor="#2e74b5 [2404]" stroked="f">
                  <v:path arrowok="t" o:connecttype="custom" o:connectlocs="1127,9;1300,4696;2238,4696;1125,0;1125,0;0,4696;954,4696;1126,7" o:connectangles="0,0,0,0,0,0,0,0"/>
                </v:shape>
                <v:shape id="任意多边形: 形状 13" o:spid="_x0000_s1129" style="position:absolute;left:3617;top:8150;width:465;height:1534;visibility:visible;mso-wrap-style:square;v-text-anchor:middle" coordsize="524646,17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" path="m262323,53991v-115059,,-208332,93273,-208332,208332c53991,377382,147264,470655,262323,470655v115059,,208332,-93273,208332,-208332c470655,147264,377382,53991,262323,53991xm262323,c407200,,524646,117446,524646,262323v,108658,-66063,201885,-160215,241708l289710,519117r,1128446l350364,1731544r-167488,l243991,1646924r,-1125979l160215,504031c66063,464208,,370981,,262323,,117446,117446,,262323,xe" fillcolor="#83b9ca" stroked="f" strokeweight="1pt">
                  <v:stroke joinstyle="miter"/>
                  <v:path arrowok="t" o:connecttype="custom" o:connectlocs="233,48;48,232;233,417;417,232;233,48;233,0;465,232;323,447;257,460;257,1460;311,1534;162,1534;216,1459;216,462;142,447;0,232;233,0" o:connectangles="0,0,0,0,0,0,0,0,0,0,0,0,0,0,0,0,0"/>
                </v:shape>
                <v:shape id="任意多边形: 形状 14" o:spid="_x0000_s1130" style="position:absolute;left:6713;top:8150;width:465;height:1534;visibility:visible;mso-wrap-style:square;v-text-anchor:middle" coordsize="524646,17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" path="m262323,53991v-115059,,-208332,93273,-208332,208332c53991,377382,147264,470655,262323,470655v115059,,208332,-93273,208332,-208332c470655,147264,377382,53991,262323,53991xm262323,c407200,,524646,117446,524646,262323v,108658,-66063,201885,-160215,241708l289710,519117r,1128446l350364,1731544r-167488,l243991,1646924r,-1125979l160215,504031c66063,464208,,370981,,262323,,117446,117446,,262323,xe" fillcolor="#83b9ca" stroked="f" strokeweight="1pt">
                  <v:stroke joinstyle="miter"/>
                  <v:path arrowok="t" o:connecttype="custom" o:connectlocs="233,48;48,232;233,417;417,232;233,48;233,0;465,232;323,447;257,460;257,1460;311,1534;162,1534;216,1459;216,462;142,447;0,232;233,0" o:connectangles="0,0,0,0,0,0,0,0,0,0,0,0,0,0,0,0,0"/>
                </v:shape>
                <v:shape id="任意多边形: 形状 15" o:spid="_x0000_s1131" style="position:absolute;left:4089;top:6918;width:398;height:1314;visibility:visible;mso-wrap-style:square;v-text-anchor:middle" coordsize="524646,17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" path="m262323,53991v-115059,,-208332,93273,-208332,208332c53991,377382,147264,470655,262323,470655v115059,,208332,-93273,208332,-208332c470655,147264,377382,53991,262323,53991xm262323,c407200,,524646,117446,524646,262323v,108658,-66063,201885,-160215,241708l289710,519117r,1128446l350364,1731544r-167488,l243991,1646924r,-1125979l160215,504031c66063,464208,,370981,,262323,,117446,117446,,262323,xe" fillcolor="#d484a6" stroked="f">
                  <v:path arrowok="t" o:connecttype="custom" o:connectlocs="199,41;41,199;199,357;357,199;199,41;199,0;398,199;276,382;220,394;220,1250;266,1314;139,1314;185,1250;185,395;122,382;0,199;199,0" o:connectangles="0,0,0,0,0,0,0,0,0,0,0,0,0,0,0,0,0"/>
                </v:shape>
                <v:shape id="任意多边形: 形状 16" o:spid="_x0000_s1132" style="position:absolute;left:6315;top:6918;width:398;height:1314;visibility:visible;mso-wrap-style:square;v-text-anchor:middle" coordsize="524646,17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" path="m262323,53991v-115059,,-208332,93273,-208332,208332c53991,377382,147264,470655,262323,470655v115059,,208332,-93273,208332,-208332c470655,147264,377382,53991,262323,53991xm262323,c407200,,524646,117446,524646,262323v,108658,-66063,201885,-160215,241708l289710,519117r,1128446l350364,1731544r-167488,l243991,1646924r,-1125979l160215,504031c66063,464208,,370981,,262323,,117446,117446,,262323,xe" fillcolor="#d484a6" stroked="f">
                  <v:path arrowok="t" o:connecttype="custom" o:connectlocs="199,41;41,199;199,357;357,199;199,41;199,0;398,199;276,382;220,394;220,1250;266,1314;139,1314;185,1250;185,395;122,382;0,199;199,0" o:connectangles="0,0,0,0,0,0,0,0,0,0,0,0,0,0,0,0,0"/>
                </v:shape>
                <v:shape id="任意多边形: 形状 17" o:spid="_x0000_s1133" style="position:absolute;left:4487;top:5952;width:323;height:1067;visibility:visible;mso-wrap-style:square;v-text-anchor:middle" coordsize="524646,17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" path="m262323,53991v-115059,,-208332,93273,-208332,208332c53991,377382,147264,470655,262323,470655v115059,,208332,-93273,208332,-208332c470655,147264,377382,53991,262323,53991xm262323,c407200,,524646,117446,524646,262323v,108658,-66063,201885,-160215,241708l289710,519117r,1128446l350364,1731544r-167488,l243991,1646924r,-1125979l160215,504031c66063,464208,,370981,,262323,,117446,117446,,262323,xe" fillcolor="#fb0" stroked="f">
                  <v:path arrowok="t" o:connecttype="custom" o:connectlocs="162,33;33,162;162,290;290,162;162,33;162,0;323,162;224,311;178,320;178,1015;216,1067;113,1067;150,1015;150,321;99,311;0,162;162,0" o:connectangles="0,0,0,0,0,0,0,0,0,0,0,0,0,0,0,0,0"/>
                </v:shape>
                <v:shape id="任意多边形: 形状 19" o:spid="_x0000_s1134" style="position:absolute;left:5989;top:5952;width:323;height:1067;visibility:visible;mso-wrap-style:square;v-text-anchor:middle" coordsize="524646,17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" path="m262323,53991v-115059,,-208332,93273,-208332,208332c53991,377382,147264,470655,262323,470655v115059,,208332,-93273,208332,-208332c470655,147264,377382,53991,262323,53991xm262323,c407200,,524646,117446,524646,262323v,108658,-66063,201885,-160215,241708l289710,519117r,1128446l350364,1731544r-167488,l243991,1646924r,-1125979l160215,504031c66063,464208,,370981,,262323,,117446,117446,,262323,xe" fillcolor="#fb0" stroked="f">
                  <v:path arrowok="t" o:connecttype="custom" o:connectlocs="162,33;33,162;162,290;290,162;162,33;162,0;323,162;224,311;178,320;178,1015;216,1067;113,1067;150,1015;150,321;99,311;0,162;162,0" o:connectangles="0,0,0,0,0,0,0,0,0,0,0,0,0,0,0,0,0"/>
                </v:shape>
                <v:shape id="文本框 23" o:spid="_x0000_s1135" type="#_x0000_t202" style="position:absolute;left:1544;top:8783;width:198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1CCB9824" w14:textId="77777777" w:rsidR="00EA35E2" w:rsidRDefault="00FF0969">
                        <w:pPr>
                          <w:numPr>
                            <w:ilvl w:val="0"/>
                            <w:numId w:val="16"/>
                          </w:numPr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000000"/>
                            <w:kern w:val="24"/>
                            <w:szCs w:val="21"/>
                            <w14:textFill>
                              <w14:solidFill>
                                <w14:srgbClr w14:val="000000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 xml:space="preserve">Lo rem </w:t>
                        </w:r>
                        <w:r>
                          <w:rPr>
                            <w:rFonts w:hAnsiTheme="minorBidi"/>
                            <w:color w:val="000000"/>
                            <w:kern w:val="24"/>
                            <w:szCs w:val="21"/>
                            <w14:textFill>
                              <w14:solidFill>
                                <w14:srgbClr w14:val="000000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>gypsum dolor sit Mamet</w:t>
                        </w:r>
                      </w:p>
                    </w:txbxContent>
                  </v:textbox>
                </v:shape>
                <v:shape id="文本框 25" o:spid="_x0000_s1136" type="#_x0000_t202" style="position:absolute;left:1943;top:7395;width:198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74FDB63E" w14:textId="77777777" w:rsidR="00EA35E2" w:rsidRDefault="00FF0969">
                        <w:pPr>
                          <w:numPr>
                            <w:ilvl w:val="0"/>
                            <w:numId w:val="17"/>
                          </w:numPr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000000"/>
                            <w:kern w:val="24"/>
                            <w:szCs w:val="21"/>
                            <w14:textFill>
                              <w14:solidFill>
                                <w14:srgbClr w14:val="000000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>Lo rem gypsum dolor sit Mamet</w:t>
                        </w:r>
                      </w:p>
                    </w:txbxContent>
                  </v:textbox>
                </v:shape>
                <v:shape id="文本框 27" o:spid="_x0000_s1137" type="#_x0000_t202" style="position:absolute;left:7347;top:8788;width:198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14:paraId="36F1CC2E" w14:textId="77777777" w:rsidR="00EA35E2" w:rsidRDefault="00FF0969">
                        <w:pPr>
                          <w:numPr>
                            <w:ilvl w:val="0"/>
                            <w:numId w:val="18"/>
                          </w:numPr>
                          <w:jc w:val="righ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000000"/>
                            <w:kern w:val="24"/>
                            <w:szCs w:val="21"/>
                            <w14:textFill>
                              <w14:solidFill>
                                <w14:srgbClr w14:val="000000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>Lo rem gypsum dolor sit Mamet</w:t>
                        </w:r>
                      </w:p>
                    </w:txbxContent>
                  </v:textbox>
                </v:shape>
                <v:shape id="文本框 29" o:spid="_x0000_s1138" type="#_x0000_t202" style="position:absolute;left:6970;top:7395;width:198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14:paraId="3BC33BB7" w14:textId="77777777" w:rsidR="00EA35E2" w:rsidRDefault="00FF0969">
                        <w:pPr>
                          <w:numPr>
                            <w:ilvl w:val="0"/>
                            <w:numId w:val="19"/>
                          </w:numPr>
                          <w:jc w:val="righ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000000"/>
                            <w:kern w:val="24"/>
                            <w:szCs w:val="21"/>
                            <w14:textFill>
                              <w14:solidFill>
                                <w14:srgbClr w14:val="000000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>Lo rem gypsum dolor sit Mamet</w:t>
                        </w:r>
                      </w:p>
                    </w:txbxContent>
                  </v:textbox>
                </v:shape>
                <v:shape id="文本框 31" o:spid="_x0000_s1139" type="#_x0000_t202" style="position:absolute;left:2368;top:6081;width:198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v:textbox style="mso-fit-shape-to-text:t">
                    <w:txbxContent>
                      <w:p w14:paraId="034DC6A0" w14:textId="77777777" w:rsidR="00EA35E2" w:rsidRDefault="00FF0969">
                        <w:pPr>
                          <w:numPr>
                            <w:ilvl w:val="0"/>
                            <w:numId w:val="20"/>
                          </w:numPr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000000"/>
                            <w:kern w:val="24"/>
                            <w:szCs w:val="21"/>
                            <w14:textFill>
                              <w14:solidFill>
                                <w14:srgbClr w14:val="000000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>Lo rem gypsum dolor sit Mamet</w:t>
                        </w:r>
                      </w:p>
                    </w:txbxContent>
                  </v:textbox>
                </v:shape>
                <v:shape id="文本框 33" o:spid="_x0000_s1140" type="#_x0000_t202" style="position:absolute;left:6546;top:6081;width:198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14:paraId="266EB41B" w14:textId="77777777" w:rsidR="00EA35E2" w:rsidRDefault="00FF0969">
                        <w:pPr>
                          <w:numPr>
                            <w:ilvl w:val="0"/>
                            <w:numId w:val="21"/>
                          </w:numPr>
                          <w:jc w:val="righ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000000"/>
                            <w:kern w:val="24"/>
                            <w:szCs w:val="21"/>
                            <w14:textFill>
                              <w14:solidFill>
                                <w14:srgbClr w14:val="000000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>Lo rem gypsum dolor sit Mamet</w:t>
                        </w:r>
                      </w:p>
                    </w:txbxContent>
                  </v:textbox>
                </v:shape>
                <v:shape id="_x0000_s1141" type="#_x0000_t202" style="position:absolute;left:2368;top:5610;width:1785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213F4EB8" w14:textId="77777777" w:rsidR="00EA35E2" w:rsidRDefault="00FF0969">
                        <w:pPr>
                          <w:jc w:val="left"/>
                          <w:textAlignment w:val="baseline"/>
                          <w:rPr>
                            <w:rFonts w:ascii="微软雅黑" w:eastAsia="微软雅黑" w:hAnsi="微软雅黑" w:cs="微软雅黑"/>
                            <w:sz w:val="28"/>
                            <w:szCs w:val="16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28"/>
                            <w:szCs w:val="16"/>
                          </w:rPr>
                          <w:t>实效性不足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C46042" wp14:editId="7DADC91F">
                <wp:simplePos x="0" y="0"/>
                <wp:positionH relativeFrom="column">
                  <wp:posOffset>4961255</wp:posOffset>
                </wp:positionH>
                <wp:positionV relativeFrom="paragraph">
                  <wp:posOffset>4672965</wp:posOffset>
                </wp:positionV>
                <wp:extent cx="1081405" cy="487680"/>
                <wp:effectExtent l="0" t="0" r="0" b="0"/>
                <wp:wrapNone/>
                <wp:docPr id="223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0F623C" w14:textId="77777777" w:rsidR="00EA35E2" w:rsidRDefault="00FF0969">
                            <w:pPr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16"/>
                              </w:rPr>
                              <w:t>实效性不足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18" o:spid="_x0000_s1026" o:spt="202" type="#_x0000_t202" style="position:absolute;left:0pt;margin-left:390.65pt;margin-top:367.95pt;height:38.4pt;width:85.15pt;z-index:251672576;mso-width-relative:page;mso-height-relative:page;" filled="f" stroked="f" coordsize="21600,21600" o:gfxdata="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Q2ZMNkAAAALAQAADwAAAAAAAAABACAAAAAiAAAAZHJzL2Rvd25yZXYueG1s&#10;UEsBAhQAFAAAAAgAh07iQBTcqBO+AQAAYA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textAlignment w:val="baseline"/>
                        <w:rPr>
                          <w:rFonts w:ascii="微软雅黑" w:hAnsi="微软雅黑" w:eastAsia="微软雅黑" w:cs="微软雅黑"/>
                          <w:sz w:val="2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16"/>
                        </w:rPr>
                        <w:t>实效性不足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09A1ED" wp14:editId="7F95B7B8">
                <wp:simplePos x="0" y="0"/>
                <wp:positionH relativeFrom="column">
                  <wp:posOffset>1059180</wp:posOffset>
                </wp:positionH>
                <wp:positionV relativeFrom="paragraph">
                  <wp:posOffset>4662170</wp:posOffset>
                </wp:positionV>
                <wp:extent cx="1081405" cy="487680"/>
                <wp:effectExtent l="0" t="0" r="0" b="0"/>
                <wp:wrapNone/>
                <wp:docPr id="222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FB82E4" w14:textId="77777777" w:rsidR="00EA35E2" w:rsidRDefault="00FF0969">
                            <w:pPr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16"/>
                              </w:rPr>
                              <w:t>实效性不足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18" o:spid="_x0000_s1026" o:spt="202" type="#_x0000_t202" style="position:absolute;left:0pt;margin-left:83.4pt;margin-top:367.1pt;height:38.4pt;width:85.15pt;z-index:251676672;mso-width-relative:page;mso-height-relative:page;" filled="f" stroked="f" coordsize="21600,21600" o:gfxdata="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z0GYvYAAAACwEAAA8AAAAAAAAAAQAgAAAAIgAAAGRycy9kb3ducmV2LnhtbFBL&#10;AQIUABQAAAAIAIdO4kD66gJBvQEAAGA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textAlignment w:val="baseline"/>
                        <w:rPr>
                          <w:rFonts w:ascii="微软雅黑" w:hAnsi="微软雅黑" w:eastAsia="微软雅黑" w:cs="微软雅黑"/>
                          <w:sz w:val="2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16"/>
                        </w:rPr>
                        <w:t>实效性不足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B5F7A5" wp14:editId="38EA3AB3">
                <wp:simplePos x="0" y="0"/>
                <wp:positionH relativeFrom="column">
                  <wp:posOffset>4735830</wp:posOffset>
                </wp:positionH>
                <wp:positionV relativeFrom="paragraph">
                  <wp:posOffset>3758565</wp:posOffset>
                </wp:positionV>
                <wp:extent cx="1081405" cy="487680"/>
                <wp:effectExtent l="0" t="0" r="0" b="0"/>
                <wp:wrapNone/>
                <wp:docPr id="22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E71C10" w14:textId="77777777" w:rsidR="00EA35E2" w:rsidRDefault="00FF0969">
                            <w:pPr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16"/>
                              </w:rPr>
                              <w:t>实效性不足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18" o:spid="_x0000_s1026" o:spt="202" type="#_x0000_t202" style="position:absolute;left:0pt;margin-left:372.9pt;margin-top:295.95pt;height:38.4pt;width:85.15pt;z-index:251675648;mso-width-relative:page;mso-height-relative:page;" filled="f" stroked="f" coordsize="21600,21600" o:gfxdata="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rOuzu2QAAAAsBAAAPAAAAAAAAAAEAIAAAACIAAABkcnMvZG93bnJldi54bWxQ&#10;SwECFAAUAAAACACHTuJAyLH8tr0BAABg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textAlignment w:val="baseline"/>
                        <w:rPr>
                          <w:rFonts w:ascii="微软雅黑" w:hAnsi="微软雅黑" w:eastAsia="微软雅黑" w:cs="微软雅黑"/>
                          <w:sz w:val="2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16"/>
                        </w:rPr>
                        <w:t>实效性不足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AC2FE" wp14:editId="3F773535">
                <wp:simplePos x="0" y="0"/>
                <wp:positionH relativeFrom="column">
                  <wp:posOffset>1310005</wp:posOffset>
                </wp:positionH>
                <wp:positionV relativeFrom="paragraph">
                  <wp:posOffset>3746500</wp:posOffset>
                </wp:positionV>
                <wp:extent cx="1081405" cy="487680"/>
                <wp:effectExtent l="0" t="0" r="0" b="0"/>
                <wp:wrapNone/>
                <wp:docPr id="220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7BB640" w14:textId="77777777" w:rsidR="00EA35E2" w:rsidRDefault="00FF0969">
                            <w:pPr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16"/>
                              </w:rPr>
                              <w:t>实效性不足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18" o:spid="_x0000_s1026" o:spt="202" type="#_x0000_t202" style="position:absolute;left:0pt;margin-left:103.15pt;margin-top:295pt;height:38.4pt;width:85.15pt;z-index:251674624;mso-width-relative:page;mso-height-relative:page;" filled="f" stroked="f" coordsize="21600,21600" o:gfxdata="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MX92NgAAAALAQAADwAAAAAAAAABACAAAAAiAAAAZHJzL2Rvd25yZXYueG1sUEsB&#10;AhQAFAAAAAgAh07iQCaHVuS8AQAAY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textAlignment w:val="baseline"/>
                        <w:rPr>
                          <w:rFonts w:ascii="微软雅黑" w:hAnsi="微软雅黑" w:eastAsia="微软雅黑" w:cs="微软雅黑"/>
                          <w:sz w:val="2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16"/>
                        </w:rPr>
                        <w:t>实效性不足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410F2A" wp14:editId="69EFA116">
                <wp:simplePos x="0" y="0"/>
                <wp:positionH relativeFrom="column">
                  <wp:posOffset>4491990</wp:posOffset>
                </wp:positionH>
                <wp:positionV relativeFrom="paragraph">
                  <wp:posOffset>2935605</wp:posOffset>
                </wp:positionV>
                <wp:extent cx="1081405" cy="487680"/>
                <wp:effectExtent l="0" t="0" r="0" b="0"/>
                <wp:wrapNone/>
                <wp:docPr id="21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8BED68" w14:textId="77777777" w:rsidR="00EA35E2" w:rsidRDefault="00FF0969">
                            <w:pPr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16"/>
                              </w:rPr>
                              <w:t>实效性不足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18" o:spid="_x0000_s1026" o:spt="202" type="#_x0000_t202" style="position:absolute;left:0pt;margin-left:353.7pt;margin-top:231.15pt;height:38.4pt;width:85.15pt;z-index:251673600;mso-width-relative:page;mso-height-relative:page;" filled="f" stroked="f" coordsize="21600,21600" o:gfxdata="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JPFDE2QAAAAsBAAAPAAAAAAAAAAEAIAAAACIAAABkcnMvZG93bnJldi54bWxQ&#10;SwECFAAUAAAACACHTuJAoKMehr0BAABg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textAlignment w:val="baseline"/>
                        <w:rPr>
                          <w:rFonts w:ascii="微软雅黑" w:hAnsi="微软雅黑" w:eastAsia="微软雅黑" w:cs="微软雅黑"/>
                          <w:sz w:val="2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16"/>
                        </w:rPr>
                        <w:t>实效性不足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03B93D" wp14:editId="0EE61063">
                <wp:simplePos x="0" y="0"/>
                <wp:positionH relativeFrom="column">
                  <wp:posOffset>650875</wp:posOffset>
                </wp:positionH>
                <wp:positionV relativeFrom="paragraph">
                  <wp:posOffset>1567180</wp:posOffset>
                </wp:positionV>
                <wp:extent cx="291465" cy="291465"/>
                <wp:effectExtent l="13970" t="8255" r="37465" b="24130"/>
                <wp:wrapNone/>
                <wp:docPr id="192" name="闪电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2560" y="2017395"/>
                          <a:ext cx="291465" cy="291465"/>
                        </a:xfrm>
                        <a:prstGeom prst="lightningBol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3" type="#_x0000_t73" style="position:absolute;left:0pt;margin-left:51.25pt;margin-top:123.4pt;height:22.95pt;width:22.95pt;z-index:251670528;v-text-anchor:middle;mso-width-relative:page;mso-height-relative:page;" fillcolor="#FFFFFF [3212]" filled="t" stroked="t" coordsize="21600,21600" o:gfxdata="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53kV4NsAAAALAQAADwAAAAAA&#10;AAABACAAAAAiAAAAZHJzL2Rvd25yZXYueG1sUEsBAhQAFAAAAAgAh07iQHIarbWCAgAADwUAAA4A&#10;AAAAAAAAAQAgAAAAKgEAAGRycy9lMm9Eb2MueG1sUEsFBgAAAAAGAAYAWQEAAB4GAAAAAA=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F546C" wp14:editId="06267E64">
                <wp:simplePos x="0" y="0"/>
                <wp:positionH relativeFrom="margin">
                  <wp:posOffset>1138555</wp:posOffset>
                </wp:positionH>
                <wp:positionV relativeFrom="paragraph">
                  <wp:posOffset>1350010</wp:posOffset>
                </wp:positionV>
                <wp:extent cx="3258820" cy="630555"/>
                <wp:effectExtent l="0" t="0" r="0" b="0"/>
                <wp:wrapNone/>
                <wp:docPr id="190" name="文本框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96ABD8" w14:textId="77777777" w:rsidR="00EA35E2" w:rsidRDefault="00FF0969">
                            <w:pPr>
                              <w:pStyle w:val="a3"/>
                              <w:textAlignment w:val="baseline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</w:rPr>
                              <w:t>工作中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  <w:t>存在的不足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9.65pt;margin-top:106.3pt;height:49.65pt;width:256.6pt;mso-position-horizontal-relative:margin;z-index:251668480;mso-width-relative:page;mso-height-relative:page;" filled="f" stroked="f" coordsize="21600,21600" o:gfxdata="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OTnV3Y&#10;AAAACwEAAA8AAAAAAAAAAQAgAAAAIgAAAGRycy9kb3ducmV2LnhtbFBLAQIUABQAAAAIAIdO4kD0&#10;Fa/05wEAALo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textAlignment w:val="baseline"/>
                        <w:rPr>
                          <w:rFonts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工作中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存在的不足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B7CED" wp14:editId="52844539">
                <wp:simplePos x="0" y="0"/>
                <wp:positionH relativeFrom="column">
                  <wp:posOffset>570865</wp:posOffset>
                </wp:positionH>
                <wp:positionV relativeFrom="paragraph">
                  <wp:posOffset>1472565</wp:posOffset>
                </wp:positionV>
                <wp:extent cx="448310" cy="448310"/>
                <wp:effectExtent l="0" t="0" r="8890" b="8890"/>
                <wp:wrapNone/>
                <wp:docPr id="191" name="圆角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4831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圆角矩形" o:spid="_x0000_s1026" o:spt="2" style="position:absolute;left:0pt;margin-left:44.95pt;margin-top:115.95pt;height:35.3pt;width:35.3pt;z-index:251669504;v-text-anchor:middle;mso-width-relative:page;mso-height-relative:page;" fillcolor="#808080 [1629]" filled="t" stroked="f" coordsize="21600,21600" arcsize="0.166666666666667" o:gfxdata="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NPlBq9sAAAAKAQAA&#10;DwAAAAAAAAABACAAAAAiAAAAZHJzL2Rvd25yZXYueG1sUEsBAhQAFAAAAAgAh07iQKcPgpBPAgAA&#10;rwQAAA4AAAAAAAAAAQAgAAAAK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7606D3B" wp14:editId="094B3BE4">
            <wp:simplePos x="0" y="0"/>
            <wp:positionH relativeFrom="column">
              <wp:posOffset>3434715</wp:posOffset>
            </wp:positionH>
            <wp:positionV relativeFrom="page">
              <wp:posOffset>-3094990</wp:posOffset>
            </wp:positionV>
            <wp:extent cx="726440" cy="7603490"/>
            <wp:effectExtent l="0" t="0" r="16510" b="16510"/>
            <wp:wrapNone/>
            <wp:docPr id="189" name="图片 18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80507" r="12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4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64549EF" wp14:editId="4B3220D4">
                <wp:simplePos x="0" y="0"/>
                <wp:positionH relativeFrom="column">
                  <wp:posOffset>311150</wp:posOffset>
                </wp:positionH>
                <wp:positionV relativeFrom="paragraph">
                  <wp:posOffset>82550</wp:posOffset>
                </wp:positionV>
                <wp:extent cx="1916430" cy="782955"/>
                <wp:effectExtent l="0" t="0" r="0" b="0"/>
                <wp:wrapNone/>
                <wp:docPr id="185" name="组合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430" cy="782955"/>
                          <a:chOff x="21256" y="749"/>
                          <a:chExt cx="3018" cy="1233"/>
                        </a:xfrm>
                      </wpg:grpSpPr>
                      <wps:wsp>
                        <wps:cNvPr id="186" name="文本框 12"/>
                        <wps:cNvSpPr txBox="1"/>
                        <wps:spPr>
                          <a:xfrm>
                            <a:off x="21256" y="749"/>
                            <a:ext cx="1682" cy="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F76AAF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eastAsia="微软雅黑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201</w:t>
                              </w: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7" name="直接连接符 20"/>
                        <wps:cNvCnPr/>
                        <wps:spPr>
                          <a:xfrm>
                            <a:off x="23074" y="1230"/>
                            <a:ext cx="0" cy="48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文本框 19"/>
                        <wps:cNvSpPr txBox="1"/>
                        <wps:spPr>
                          <a:xfrm>
                            <a:off x="23284" y="1110"/>
                            <a:ext cx="991" cy="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596A94" w14:textId="77777777" w:rsidR="00EA35E2" w:rsidRDefault="00FF0969">
                              <w:pPr>
                                <w:spacing w:line="28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工作总结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5pt;margin-top:6.5pt;height:61.65pt;width:150.9pt;z-index:251666432;mso-width-relative:page;mso-height-relative:page;" coordorigin="21256,749" coordsize="3018,1233" o:gfxdata="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">
                <o:lock v:ext="edit" aspectratio="f"/>
                <v:shape id="文本框 12" o:spid="_x0000_s1026" o:spt="202" type="#_x0000_t202" style="position:absolute;left:21256;top:749;height:1195;width:1682;" filled="f" stroked="f" coordsize="21600,21600" o:gfxdata="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Cb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eastAsia="微软雅黑"/>
                            <w:b/>
                            <w:color w:val="FFFFFF" w:themeColor="background1"/>
                            <w:sz w:val="44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</w:t>
                        </w:r>
                        <w:r>
                          <w:rPr>
                            <w:rFonts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  <v:line id="直接连接符 20" o:spid="_x0000_s1026" o:spt="20" style="position:absolute;left:23074;top:1230;height:480;width:0;" filled="f" stroked="t" coordsize="21600,21600" o:gfxdata="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Oac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0pt" color="#C00000 [3204]" miterlimit="8" joinstyle="miter"/>
                  <v:imagedata o:title=""/>
                  <o:lock v:ext="edit" aspectratio="f"/>
                </v:line>
                <v:shape id="文本框 19" o:spid="_x0000_s1026" o:spt="202" type="#_x0000_t202" style="position:absolute;left:23284;top:1110;height:873;width:991;" filled="f" stroked="f" coordsize="21600,21600" o:gfxdata="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bwLS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工作总结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7F2617" w14:textId="77777777" w:rsidR="00EA35E2" w:rsidRDefault="00FF09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223809" wp14:editId="04CC9501">
                <wp:simplePos x="0" y="0"/>
                <wp:positionH relativeFrom="column">
                  <wp:posOffset>9525</wp:posOffset>
                </wp:positionH>
                <wp:positionV relativeFrom="paragraph">
                  <wp:posOffset>-19050</wp:posOffset>
                </wp:positionV>
                <wp:extent cx="5848350" cy="10744200"/>
                <wp:effectExtent l="19050" t="266700" r="323850" b="266700"/>
                <wp:wrapNone/>
                <wp:docPr id="239" name="五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0744200"/>
                        </a:xfrm>
                        <a:prstGeom prst="homePlate">
                          <a:avLst>
                            <a:gd name="adj" fmla="val 354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sx="104000" sy="1040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五边形 11" o:spid="_x0000_s1026" o:spt="15" type="#_x0000_t15" style="position:absolute;left:0pt;margin-left:0.75pt;margin-top:-1.5pt;height:846pt;width:460.5pt;z-index:251694080;v-text-anchor:middle;mso-width-relative:page;mso-height-relative:page;" fillcolor="#FFFFFF [3212]" filled="t" stroked="f" coordsize="21600,21600" o:gfxdata="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w4gWmtUAAAAJAQAADwAAAAAAAAABACAAAAAiAAAAZHJzL2Rvd25y&#10;ZXYueG1sUEsBAhQAFAAAAAgAh07iQLKK6PDlAgAAwgUAAA4AAAAAAAAAAQAgAAAAJAEAAGRycy9l&#10;Mm9Eb2MueG1sUEsFBgAAAAAGAAYAWQEAAHsGAAAAAA==&#10;" adj="13954">
                <v:fill on="t" focussize="0,0"/>
                <v:stroke on="f" weight="1pt" miterlimit="8" joinstyle="miter"/>
                <v:imagedata o:title=""/>
                <o:lock v:ext="edit" aspectratio="f"/>
                <v:shadow on="t" type="perspective" color="#000000" opacity="26214f" offset="3pt,0pt" origin="-32768f,0f" matrix="68157f,0f,0f,68157f"/>
              </v:shape>
            </w:pict>
          </mc:Fallback>
        </mc:AlternateContent>
      </w:r>
    </w:p>
    <w:p w14:paraId="77E50104" w14:textId="77777777" w:rsidR="00EA35E2" w:rsidRDefault="00EA35E2"/>
    <w:p w14:paraId="2764ED4B" w14:textId="77777777" w:rsidR="00EA35E2" w:rsidRDefault="00EA35E2"/>
    <w:p w14:paraId="65F00D04" w14:textId="77777777" w:rsidR="00EA35E2" w:rsidRDefault="00EA35E2"/>
    <w:p w14:paraId="45304A30" w14:textId="77777777" w:rsidR="00EA35E2" w:rsidRDefault="00EA35E2"/>
    <w:p w14:paraId="689AF751" w14:textId="77777777" w:rsidR="00EA35E2" w:rsidRDefault="00EA35E2"/>
    <w:p w14:paraId="1C0EBD23" w14:textId="77777777" w:rsidR="00EA35E2" w:rsidRDefault="00FF0969">
      <w:pPr>
        <w:jc w:val="left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77CF1C6" wp14:editId="4F540B6D">
            <wp:simplePos x="0" y="0"/>
            <wp:positionH relativeFrom="column">
              <wp:posOffset>-1504950</wp:posOffset>
            </wp:positionH>
            <wp:positionV relativeFrom="page">
              <wp:posOffset>1609725</wp:posOffset>
            </wp:positionV>
            <wp:extent cx="10861040" cy="7603490"/>
            <wp:effectExtent l="0" t="0" r="16510" b="16510"/>
            <wp:wrapNone/>
            <wp:docPr id="238" name="图片 23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610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AB1F7" w14:textId="77777777" w:rsidR="00EA35E2" w:rsidRDefault="00EA35E2">
      <w:pPr>
        <w:jc w:val="left"/>
      </w:pPr>
    </w:p>
    <w:p w14:paraId="0A0A5129" w14:textId="77777777" w:rsidR="00EA35E2" w:rsidRDefault="00EA35E2">
      <w:pPr>
        <w:jc w:val="left"/>
      </w:pPr>
    </w:p>
    <w:p w14:paraId="48D85242" w14:textId="77777777" w:rsidR="00EA35E2" w:rsidRDefault="00EA35E2">
      <w:pPr>
        <w:jc w:val="left"/>
      </w:pPr>
    </w:p>
    <w:p w14:paraId="2DD888F1" w14:textId="77777777" w:rsidR="00EA35E2" w:rsidRDefault="00EA35E2">
      <w:pPr>
        <w:jc w:val="left"/>
      </w:pPr>
    </w:p>
    <w:p w14:paraId="670A4CA8" w14:textId="77777777" w:rsidR="00EA35E2" w:rsidRDefault="00EA35E2">
      <w:pPr>
        <w:jc w:val="left"/>
      </w:pPr>
    </w:p>
    <w:p w14:paraId="112BB156" w14:textId="77777777" w:rsidR="00EA35E2" w:rsidRDefault="00FF096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472DE9" wp14:editId="53B93144">
                <wp:simplePos x="0" y="0"/>
                <wp:positionH relativeFrom="column">
                  <wp:posOffset>1658620</wp:posOffset>
                </wp:positionH>
                <wp:positionV relativeFrom="paragraph">
                  <wp:posOffset>38735</wp:posOffset>
                </wp:positionV>
                <wp:extent cx="2139950" cy="747141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74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2C37A" w14:textId="77777777" w:rsidR="00EA35E2" w:rsidRDefault="00FF0969">
                            <w:pPr>
                              <w:pStyle w:val="a4"/>
                              <w:jc w:val="left"/>
                              <w:rPr>
                                <w:rFonts w:ascii="微软雅黑" w:eastAsia="微软雅黑" w:hAnsiTheme="minorBidi"/>
                                <w:b/>
                                <w:color w:val="595959" w:themeColor="text1" w:themeTint="A6"/>
                                <w:kern w:val="2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微软雅黑" w:eastAsia="微软雅黑" w:hAnsiTheme="minorBidi" w:hint="eastAsia"/>
                                <w:b/>
                                <w:color w:val="595959" w:themeColor="text1" w:themeTint="A6"/>
                                <w:kern w:val="24"/>
                                <w:sz w:val="144"/>
                                <w:szCs w:val="144"/>
                              </w:rPr>
                              <w:t>感谢你的观看</w:t>
                            </w:r>
                          </w:p>
                          <w:p w14:paraId="51D1E035" w14:textId="77777777" w:rsidR="00EA35E2" w:rsidRDefault="00EA35E2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30.6pt;margin-top:3.05pt;height:588.3pt;width:168.5pt;z-index:251695104;mso-width-relative:page;mso-height-relative:page;" filled="f" stroked="f" coordsize="21600,21600" o:gfxdata="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g4+3YAAAACgEAAA8AAAAAAAAAAQAgAAAAIgAA&#10;AGRycy9kb3ducmV2LnhtbFBLAQIUABQAAAAIAIdO4kArXqlzQQIAAG0EAAAOAAAAAAAAAAEAIAAA&#10;ACc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pStyle w:val="3"/>
                        <w:jc w:val="left"/>
                        <w:rPr>
                          <w:rFonts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144"/>
                          <w:szCs w:val="1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595959" w:themeColor="text1" w:themeTint="A6"/>
                          <w:kern w:val="24"/>
                          <w:sz w:val="144"/>
                          <w:szCs w:val="1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感谢你的观看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14:paraId="543EDDB9" w14:textId="77777777" w:rsidR="00EA35E2" w:rsidRDefault="00EA35E2">
      <w:pPr>
        <w:jc w:val="left"/>
      </w:pPr>
    </w:p>
    <w:p w14:paraId="0ACCE5DD" w14:textId="77777777" w:rsidR="00EA35E2" w:rsidRDefault="00EA35E2">
      <w:pPr>
        <w:jc w:val="left"/>
      </w:pPr>
    </w:p>
    <w:p w14:paraId="719B1916" w14:textId="77777777" w:rsidR="00EA35E2" w:rsidRDefault="00EA35E2">
      <w:pPr>
        <w:jc w:val="left"/>
      </w:pPr>
    </w:p>
    <w:p w14:paraId="661E5DF8" w14:textId="77777777" w:rsidR="00EA35E2" w:rsidRDefault="00EA35E2">
      <w:pPr>
        <w:jc w:val="left"/>
      </w:pPr>
    </w:p>
    <w:p w14:paraId="3607F266" w14:textId="77777777" w:rsidR="00EA35E2" w:rsidRDefault="00EA35E2">
      <w:pPr>
        <w:jc w:val="left"/>
      </w:pPr>
    </w:p>
    <w:p w14:paraId="69EAFDD5" w14:textId="77777777" w:rsidR="00EA35E2" w:rsidRDefault="00EA35E2">
      <w:pPr>
        <w:jc w:val="left"/>
      </w:pPr>
    </w:p>
    <w:p w14:paraId="7718B8DB" w14:textId="77777777" w:rsidR="00EA35E2" w:rsidRDefault="00EA35E2">
      <w:pPr>
        <w:jc w:val="left"/>
      </w:pPr>
    </w:p>
    <w:p w14:paraId="0A7899A8" w14:textId="77777777" w:rsidR="00EA35E2" w:rsidRDefault="00EA35E2">
      <w:pPr>
        <w:jc w:val="left"/>
      </w:pPr>
    </w:p>
    <w:p w14:paraId="4FAB6B51" w14:textId="77777777" w:rsidR="00EA35E2" w:rsidRDefault="00EA35E2">
      <w:pPr>
        <w:jc w:val="left"/>
      </w:pPr>
    </w:p>
    <w:p w14:paraId="7E40DF7C" w14:textId="77777777" w:rsidR="00EA35E2" w:rsidRDefault="00EA35E2">
      <w:pPr>
        <w:jc w:val="left"/>
      </w:pPr>
    </w:p>
    <w:p w14:paraId="19CA88D1" w14:textId="77777777" w:rsidR="00EA35E2" w:rsidRDefault="00EA35E2">
      <w:pPr>
        <w:jc w:val="left"/>
      </w:pPr>
    </w:p>
    <w:p w14:paraId="09EF7BA4" w14:textId="77777777" w:rsidR="00EA35E2" w:rsidRDefault="00FF096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A3CD95" wp14:editId="6112725E">
                <wp:simplePos x="0" y="0"/>
                <wp:positionH relativeFrom="column">
                  <wp:posOffset>6986905</wp:posOffset>
                </wp:positionH>
                <wp:positionV relativeFrom="paragraph">
                  <wp:posOffset>153035</wp:posOffset>
                </wp:positionV>
                <wp:extent cx="570230" cy="1049655"/>
                <wp:effectExtent l="9525" t="14605" r="10795" b="21590"/>
                <wp:wrapNone/>
                <wp:docPr id="232" name="五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0230" cy="1049655"/>
                        </a:xfrm>
                        <a:prstGeom prst="homePlate">
                          <a:avLst>
                            <a:gd name="adj" fmla="val 10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五边形 5" o:spid="_x0000_s1026" o:spt="15" type="#_x0000_t15" style="position:absolute;left:0pt;margin-left:550.15pt;margin-top:12.05pt;height:82.65pt;width:44.9pt;rotation:11796480f;z-index:251697152;v-text-anchor:middle;mso-width-relative:page;mso-height-relative:page;" fillcolor="#FFFFFF [3212]" filled="t" stroked="t" coordsize="21600,21600" o:gfxdata="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DGi&#10;KvvaAAAADAEAAA8AAAAAAAAAAQAgAAAAIgAAAGRycy9kb3ducmV2LnhtbFBLAQIUABQAAAAIAIdO&#10;4kDoQQIWkwIAADoFAAAOAAAAAAAAAAEAIAAAACkBAABkcnMvZTJvRG9jLnhtbFBLBQYAAAAABgAG&#10;AFkBAAAuBgAAAAA=&#10;" adj="0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3670185" w14:textId="77777777" w:rsidR="00EA35E2" w:rsidRDefault="00EA35E2">
      <w:pPr>
        <w:jc w:val="left"/>
      </w:pPr>
    </w:p>
    <w:p w14:paraId="61B214F8" w14:textId="77777777" w:rsidR="00EA35E2" w:rsidRDefault="00EA35E2">
      <w:pPr>
        <w:jc w:val="left"/>
      </w:pPr>
    </w:p>
    <w:p w14:paraId="07DB5D24" w14:textId="77777777" w:rsidR="00EA35E2" w:rsidRDefault="00EA35E2">
      <w:pPr>
        <w:jc w:val="left"/>
      </w:pPr>
    </w:p>
    <w:p w14:paraId="0590E8E7" w14:textId="77777777" w:rsidR="00EA35E2" w:rsidRDefault="00EA35E2">
      <w:pPr>
        <w:jc w:val="left"/>
      </w:pPr>
    </w:p>
    <w:p w14:paraId="23438996" w14:textId="77777777" w:rsidR="00EA35E2" w:rsidRDefault="00EA35E2">
      <w:pPr>
        <w:jc w:val="left"/>
      </w:pPr>
    </w:p>
    <w:p w14:paraId="710204A6" w14:textId="77777777" w:rsidR="00EA35E2" w:rsidRDefault="00EA35E2">
      <w:pPr>
        <w:jc w:val="left"/>
      </w:pPr>
    </w:p>
    <w:p w14:paraId="7579473E" w14:textId="77777777" w:rsidR="00EA35E2" w:rsidRDefault="00EA35E2">
      <w:pPr>
        <w:jc w:val="left"/>
      </w:pPr>
    </w:p>
    <w:p w14:paraId="48AF07F0" w14:textId="77777777" w:rsidR="00EA35E2" w:rsidRDefault="00EA35E2">
      <w:pPr>
        <w:jc w:val="left"/>
      </w:pPr>
    </w:p>
    <w:p w14:paraId="7DD06A1C" w14:textId="77777777" w:rsidR="00EA35E2" w:rsidRDefault="00EA35E2">
      <w:pPr>
        <w:jc w:val="left"/>
      </w:pPr>
    </w:p>
    <w:p w14:paraId="3F83B1E7" w14:textId="77777777" w:rsidR="00EA35E2" w:rsidRDefault="00EA35E2">
      <w:pPr>
        <w:jc w:val="left"/>
      </w:pPr>
    </w:p>
    <w:p w14:paraId="3A4CBCF7" w14:textId="77777777" w:rsidR="00EA35E2" w:rsidRDefault="00EA35E2">
      <w:pPr>
        <w:jc w:val="left"/>
      </w:pPr>
    </w:p>
    <w:p w14:paraId="2CFA259A" w14:textId="77777777" w:rsidR="00EA35E2" w:rsidRDefault="00EA35E2">
      <w:pPr>
        <w:jc w:val="left"/>
      </w:pPr>
    </w:p>
    <w:p w14:paraId="13813E91" w14:textId="77777777" w:rsidR="00EA35E2" w:rsidRDefault="00EA35E2">
      <w:pPr>
        <w:jc w:val="left"/>
      </w:pPr>
    </w:p>
    <w:p w14:paraId="604A0E4D" w14:textId="77777777" w:rsidR="00EA35E2" w:rsidRDefault="00EA35E2">
      <w:pPr>
        <w:jc w:val="left"/>
      </w:pPr>
    </w:p>
    <w:p w14:paraId="141380B5" w14:textId="77777777" w:rsidR="00EA35E2" w:rsidRDefault="00EA35E2">
      <w:pPr>
        <w:jc w:val="left"/>
      </w:pPr>
    </w:p>
    <w:p w14:paraId="4B3D6656" w14:textId="77777777" w:rsidR="00EA35E2" w:rsidRDefault="00EA35E2">
      <w:pPr>
        <w:jc w:val="left"/>
      </w:pPr>
    </w:p>
    <w:p w14:paraId="0D8BCF21" w14:textId="77777777" w:rsidR="00EA35E2" w:rsidRDefault="00EA35E2">
      <w:pPr>
        <w:jc w:val="left"/>
      </w:pPr>
    </w:p>
    <w:p w14:paraId="4795EF51" w14:textId="77777777" w:rsidR="00EA35E2" w:rsidRDefault="00EA35E2">
      <w:pPr>
        <w:jc w:val="left"/>
      </w:pPr>
    </w:p>
    <w:p w14:paraId="5E0AD775" w14:textId="77777777" w:rsidR="00EA35E2" w:rsidRDefault="00EA35E2">
      <w:pPr>
        <w:jc w:val="left"/>
      </w:pPr>
    </w:p>
    <w:p w14:paraId="60F885F5" w14:textId="77777777" w:rsidR="00EA35E2" w:rsidRDefault="00EA35E2">
      <w:pPr>
        <w:jc w:val="left"/>
      </w:pPr>
    </w:p>
    <w:p w14:paraId="3937FBC5" w14:textId="77777777" w:rsidR="00EA35E2" w:rsidRDefault="00EA35E2">
      <w:pPr>
        <w:jc w:val="left"/>
      </w:pPr>
    </w:p>
    <w:p w14:paraId="33C28065" w14:textId="77777777" w:rsidR="00EA35E2" w:rsidRDefault="00EA35E2">
      <w:pPr>
        <w:jc w:val="left"/>
      </w:pPr>
    </w:p>
    <w:p w14:paraId="47C475A3" w14:textId="77777777" w:rsidR="00EA35E2" w:rsidRDefault="00EA35E2">
      <w:pPr>
        <w:jc w:val="left"/>
      </w:pPr>
    </w:p>
    <w:p w14:paraId="56E1CAFA" w14:textId="77777777" w:rsidR="00EA35E2" w:rsidRDefault="00EA35E2">
      <w:pPr>
        <w:jc w:val="left"/>
      </w:pPr>
    </w:p>
    <w:p w14:paraId="2F34ADB7" w14:textId="77777777" w:rsidR="00EA35E2" w:rsidRDefault="00EA35E2">
      <w:pPr>
        <w:jc w:val="left"/>
      </w:pPr>
    </w:p>
    <w:p w14:paraId="12F9179B" w14:textId="77777777" w:rsidR="00EA35E2" w:rsidRDefault="00EA35E2">
      <w:pPr>
        <w:jc w:val="left"/>
      </w:pPr>
    </w:p>
    <w:p w14:paraId="790B4BC7" w14:textId="77777777" w:rsidR="00EA35E2" w:rsidRDefault="00FF096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BA648F" wp14:editId="58B07559">
                <wp:simplePos x="0" y="0"/>
                <wp:positionH relativeFrom="column">
                  <wp:posOffset>2508250</wp:posOffset>
                </wp:positionH>
                <wp:positionV relativeFrom="paragraph">
                  <wp:posOffset>6461760</wp:posOffset>
                </wp:positionV>
                <wp:extent cx="4194175" cy="875030"/>
                <wp:effectExtent l="0" t="0" r="0" b="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3B579" w14:textId="77777777" w:rsidR="00EA35E2" w:rsidRDefault="00FF0969">
                            <w:pPr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</w:rPr>
                              <w:t>工作概述，类似于述职报告，基本包含以下内容，不同的职位写的角度不一样。</w:t>
                            </w:r>
                          </w:p>
                          <w:p w14:paraId="7875CDE0" w14:textId="77777777" w:rsidR="00EA35E2" w:rsidRDefault="00EA35E2">
                            <w:pPr>
                              <w:ind w:firstLineChars="300" w:firstLine="840"/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</w:p>
                          <w:p w14:paraId="5A68124B" w14:textId="77777777" w:rsidR="00EA35E2" w:rsidRDefault="00EA35E2">
                            <w:pPr>
                              <w:ind w:firstLineChars="300" w:firstLine="600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97.5pt;margin-top:508.8pt;height:68.9pt;width:330.25pt;z-index:251677696;mso-width-relative:page;mso-height-relative:page;" filled="f" stroked="f" coordsize="21600,21600" o:gfxdata="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MxuYB3QAAAA4BAAAPAAAAAAAAAAEAIAAA&#10;ACIAAABkcnMvZG93bnJldi54bWxQSwECFAAUAAAACACHTuJA++ggp0ACAABq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工作概述，类似于述职报告，基本包含以下内容，不同的职位写的角度不一样。</w:t>
                      </w:r>
                    </w:p>
                    <w:p>
                      <w:pPr>
                        <w:ind w:firstLine="840" w:firstLineChars="300"/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ind w:firstLine="600" w:firstLineChars="300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92C867" wp14:editId="0E1ECE92">
                <wp:simplePos x="0" y="0"/>
                <wp:positionH relativeFrom="column">
                  <wp:posOffset>2508250</wp:posOffset>
                </wp:positionH>
                <wp:positionV relativeFrom="paragraph">
                  <wp:posOffset>5204460</wp:posOffset>
                </wp:positionV>
                <wp:extent cx="4194175" cy="875030"/>
                <wp:effectExtent l="0" t="0" r="0" b="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A798E" w14:textId="77777777" w:rsidR="00EA35E2" w:rsidRDefault="00FF0969">
                            <w:pPr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</w:rPr>
                              <w:t>工作概述，类似于述职报告，基本包含以下内容，不同的职位写的角度不一样。</w:t>
                            </w:r>
                          </w:p>
                          <w:p w14:paraId="3AB62928" w14:textId="77777777" w:rsidR="00EA35E2" w:rsidRDefault="00EA35E2">
                            <w:pPr>
                              <w:ind w:firstLineChars="300" w:firstLine="840"/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</w:p>
                          <w:p w14:paraId="7955C4EF" w14:textId="77777777" w:rsidR="00EA35E2" w:rsidRDefault="00EA35E2">
                            <w:pPr>
                              <w:ind w:firstLineChars="300" w:firstLine="600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97.5pt;margin-top:409.8pt;height:68.9pt;width:330.25pt;z-index:251678720;mso-width-relative:page;mso-height-relative:page;" filled="f" stroked="f" coordsize="21600,21600" o:gfxdata="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I9dBS3QAAAAwBAAAPAAAAAAAAAAEAIAAA&#10;ACIAAABkcnMvZG93bnJldi54bWxQSwECFAAUAAAACACHTuJAaQ8fNEACAABq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工作概述，类似于述职报告，基本包含以下内容，不同的职位写的角度不一样。</w:t>
                      </w:r>
                    </w:p>
                    <w:p>
                      <w:pPr>
                        <w:ind w:firstLine="840" w:firstLineChars="300"/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ind w:firstLine="600" w:firstLineChars="300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E75E87" wp14:editId="1D223052">
                <wp:simplePos x="0" y="0"/>
                <wp:positionH relativeFrom="column">
                  <wp:posOffset>2508250</wp:posOffset>
                </wp:positionH>
                <wp:positionV relativeFrom="paragraph">
                  <wp:posOffset>4048760</wp:posOffset>
                </wp:positionV>
                <wp:extent cx="4194175" cy="875030"/>
                <wp:effectExtent l="0" t="0" r="0" b="0"/>
                <wp:wrapNone/>
                <wp:docPr id="227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E2680" w14:textId="77777777" w:rsidR="00EA35E2" w:rsidRDefault="00FF0969">
                            <w:pPr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</w:rPr>
                              <w:t>工作概述，类似于述职报告，基本包含以下内容，不同的职位写的角度不一样。</w:t>
                            </w:r>
                          </w:p>
                          <w:p w14:paraId="0737AACF" w14:textId="77777777" w:rsidR="00EA35E2" w:rsidRDefault="00EA35E2">
                            <w:pPr>
                              <w:ind w:firstLineChars="300" w:firstLine="840"/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</w:p>
                          <w:p w14:paraId="7DA0846A" w14:textId="77777777" w:rsidR="00EA35E2" w:rsidRDefault="00EA35E2">
                            <w:pPr>
                              <w:ind w:firstLineChars="300" w:firstLine="600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97.5pt;margin-top:318.8pt;height:68.9pt;width:330.25pt;z-index:251679744;mso-width-relative:page;mso-height-relative:page;" filled="f" stroked="f" coordsize="21600,21600" o:gfxdata="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DQZZn3QAAAAwBAAAPAAAAAAAAAAEAIAAA&#10;ACIAAABkcnMvZG93bnJldi54bWxQSwECFAAUAAAACACHTuJAA5ybOUACAABq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工作概述，类似于述职报告，基本包含以下内容，不同的职位写的角度不一样。</w:t>
                      </w:r>
                    </w:p>
                    <w:p>
                      <w:pPr>
                        <w:ind w:firstLine="840" w:firstLineChars="300"/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ind w:firstLine="600" w:firstLineChars="300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A47402" wp14:editId="17034FBD">
                <wp:simplePos x="0" y="0"/>
                <wp:positionH relativeFrom="column">
                  <wp:posOffset>2508250</wp:posOffset>
                </wp:positionH>
                <wp:positionV relativeFrom="paragraph">
                  <wp:posOffset>2867660</wp:posOffset>
                </wp:positionV>
                <wp:extent cx="4194175" cy="875030"/>
                <wp:effectExtent l="0" t="0" r="0" b="0"/>
                <wp:wrapNone/>
                <wp:docPr id="226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B5D7E" w14:textId="77777777" w:rsidR="00EA35E2" w:rsidRDefault="00FF0969">
                            <w:pPr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</w:rPr>
                              <w:t>工作概述，类似于述职报告，基本包含以下内容，不同的职位写的角度不一样。</w:t>
                            </w:r>
                          </w:p>
                          <w:p w14:paraId="0F7E8358" w14:textId="77777777" w:rsidR="00EA35E2" w:rsidRDefault="00EA35E2">
                            <w:pPr>
                              <w:ind w:firstLineChars="300" w:firstLine="840"/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</w:p>
                          <w:p w14:paraId="03816EE9" w14:textId="77777777" w:rsidR="00EA35E2" w:rsidRDefault="00EA35E2">
                            <w:pPr>
                              <w:ind w:firstLineChars="300" w:firstLine="600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97.5pt;margin-top:225.8pt;height:68.9pt;width:330.25pt;z-index:251680768;mso-width-relative:page;mso-height-relative:page;" filled="f" stroked="f" coordsize="21600,21600" o:gfxdata="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iQ4X03QAAAAwBAAAPAAAAAAAAAAEAIAAA&#10;ACIAAABkcnMvZG93bnJldi54bWxQSwECFAAUAAAACACHTuJAkXukqkACAABq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工作概述，类似于述职报告，基本包含以下内容，不同的职位写的角度不一样。</w:t>
                      </w:r>
                    </w:p>
                    <w:p>
                      <w:pPr>
                        <w:ind w:firstLine="840" w:firstLineChars="300"/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ind w:firstLine="600" w:firstLineChars="300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16C56C" wp14:editId="05A0B02E">
                <wp:simplePos x="0" y="0"/>
                <wp:positionH relativeFrom="column">
                  <wp:posOffset>2508250</wp:posOffset>
                </wp:positionH>
                <wp:positionV relativeFrom="paragraph">
                  <wp:posOffset>8950960</wp:posOffset>
                </wp:positionV>
                <wp:extent cx="4194175" cy="875030"/>
                <wp:effectExtent l="0" t="0" r="0" b="0"/>
                <wp:wrapNone/>
                <wp:docPr id="231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2738" w14:textId="77777777" w:rsidR="00EA35E2" w:rsidRDefault="00FF0969">
                            <w:pPr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</w:rPr>
                              <w:t>工作概述，类似于述职报告，基本包含以下内容，不同的职位写的角度不一样。</w:t>
                            </w:r>
                          </w:p>
                          <w:p w14:paraId="576B7099" w14:textId="77777777" w:rsidR="00EA35E2" w:rsidRDefault="00EA35E2">
                            <w:pPr>
                              <w:ind w:firstLineChars="300" w:firstLine="840"/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</w:p>
                          <w:p w14:paraId="4FCB9518" w14:textId="77777777" w:rsidR="00EA35E2" w:rsidRDefault="00EA35E2">
                            <w:pPr>
                              <w:ind w:firstLineChars="300" w:firstLine="600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97.5pt;margin-top:704.8pt;height:68.9pt;width:330.25pt;z-index:251681792;mso-width-relative:page;mso-height-relative:page;" filled="f" stroked="f" coordsize="21600,21600" o:gfxdata="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q8k7Jt4AAAAOAQAADwAAAAAAAAABACAA&#10;AAAiAAAAZHJzL2Rvd25yZXYueG1sUEsBAhQAFAAAAAgAh07iQGIMa/tAAgAAagQAAA4AAAAAAAAA&#10;AQAgAAAAL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工作概述，类似于述职报告，基本包含以下内容，不同的职位写的角度不一样。</w:t>
                      </w:r>
                    </w:p>
                    <w:p>
                      <w:pPr>
                        <w:ind w:firstLine="840" w:firstLineChars="300"/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ind w:firstLine="600" w:firstLineChars="300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939694" wp14:editId="39045248">
                <wp:simplePos x="0" y="0"/>
                <wp:positionH relativeFrom="column">
                  <wp:posOffset>2508250</wp:posOffset>
                </wp:positionH>
                <wp:positionV relativeFrom="paragraph">
                  <wp:posOffset>7757160</wp:posOffset>
                </wp:positionV>
                <wp:extent cx="4194175" cy="875030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FD95F" w14:textId="77777777" w:rsidR="00EA35E2" w:rsidRDefault="00FF0969">
                            <w:pPr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</w:rPr>
                              <w:t>工作概述，类似于述职报告，基本包含以下内容，不同的职位写的角度不一样。</w:t>
                            </w:r>
                          </w:p>
                          <w:p w14:paraId="72830101" w14:textId="77777777" w:rsidR="00EA35E2" w:rsidRDefault="00EA35E2">
                            <w:pPr>
                              <w:ind w:firstLineChars="300" w:firstLine="840"/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</w:p>
                          <w:p w14:paraId="26CA67FE" w14:textId="77777777" w:rsidR="00EA35E2" w:rsidRDefault="00EA35E2">
                            <w:pPr>
                              <w:ind w:firstLineChars="300" w:firstLine="600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97.5pt;margin-top:610.8pt;height:68.9pt;width:330.25pt;z-index:251682816;mso-width-relative:page;mso-height-relative:page;" filled="f" stroked="f" coordsize="21600,21600" o:gfxdata="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I67LT3gAAAA4BAAAPAAAAAAAAAAEAIAAA&#10;ACIAAABkcnMvZG93bnJldi54bWxQSwECFAAUAAAACACHTuJA8OtUaD8CAABq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工作概述，类似于述职报告，基本包含以下内容，不同的职位写的角度不一样。</w:t>
                      </w:r>
                    </w:p>
                    <w:p>
                      <w:pPr>
                        <w:ind w:firstLine="840" w:firstLineChars="300"/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ind w:firstLine="600" w:firstLineChars="300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5D55591" wp14:editId="144096F0">
                <wp:simplePos x="0" y="0"/>
                <wp:positionH relativeFrom="column">
                  <wp:posOffset>1082675</wp:posOffset>
                </wp:positionH>
                <wp:positionV relativeFrom="paragraph">
                  <wp:posOffset>9218295</wp:posOffset>
                </wp:positionV>
                <wp:extent cx="775335" cy="633730"/>
                <wp:effectExtent l="6350" t="6350" r="18415" b="7620"/>
                <wp:wrapNone/>
                <wp:docPr id="211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633730"/>
                          <a:chOff x="2880359" y="2429683"/>
                          <a:chExt cx="3278123" cy="2337053"/>
                        </a:xfrm>
                      </wpg:grpSpPr>
                      <wps:wsp>
                        <wps:cNvPr id="212" name="Freeform 3"/>
                        <wps:cNvSpPr/>
                        <wps:spPr>
                          <a:xfrm>
                            <a:off x="2880359" y="2429683"/>
                            <a:ext cx="3278123" cy="1969007"/>
                          </a:xfrm>
                          <a:custGeom>
                            <a:avLst/>
                            <a:gdLst>
                              <a:gd name="connsiteX0" fmla="*/ 3278124 w 3278123"/>
                              <a:gd name="connsiteY0" fmla="*/ 1921331 h 1969007"/>
                              <a:gd name="connsiteX1" fmla="*/ 3223006 w 3278123"/>
                              <a:gd name="connsiteY1" fmla="*/ 1969007 h 1969007"/>
                              <a:gd name="connsiteX2" fmla="*/ 55118 w 3278123"/>
                              <a:gd name="connsiteY2" fmla="*/ 1969007 h 1969007"/>
                              <a:gd name="connsiteX3" fmla="*/ 0 w 3278123"/>
                              <a:gd name="connsiteY3" fmla="*/ 1921331 h 1969007"/>
                              <a:gd name="connsiteX4" fmla="*/ 0 w 3278123"/>
                              <a:gd name="connsiteY4" fmla="*/ 47625 h 1969007"/>
                              <a:gd name="connsiteX5" fmla="*/ 55118 w 3278123"/>
                              <a:gd name="connsiteY5" fmla="*/ 0 h 1969007"/>
                              <a:gd name="connsiteX6" fmla="*/ 3223006 w 3278123"/>
                              <a:gd name="connsiteY6" fmla="*/ 0 h 1969007"/>
                              <a:gd name="connsiteX7" fmla="*/ 3278124 w 3278123"/>
                              <a:gd name="connsiteY7" fmla="*/ 47625 h 1969007"/>
                              <a:gd name="connsiteX8" fmla="*/ 3278124 w 3278123"/>
                              <a:gd name="connsiteY8" fmla="*/ 1921331 h 1969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  <a:cxn ang="7">
                                <a:pos x="connsiteX7" y="connsiteY7"/>
                              </a:cxn>
                              <a:cxn ang="8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78123" h="1969007">
                                <a:moveTo>
                                  <a:pt x="3278123" y="1921331"/>
                                </a:moveTo>
                                <a:cubicBezTo>
                                  <a:pt x="3278124" y="1947671"/>
                                  <a:pt x="3253358" y="1969007"/>
                                  <a:pt x="3223006" y="1969007"/>
                                </a:cubicBezTo>
                                <a:lnTo>
                                  <a:pt x="55118" y="1969007"/>
                                </a:lnTo>
                                <a:cubicBezTo>
                                  <a:pt x="24739" y="1969007"/>
                                  <a:pt x="0" y="1947671"/>
                                  <a:pt x="0" y="1921331"/>
                                </a:cubicBezTo>
                                <a:lnTo>
                                  <a:pt x="0" y="47625"/>
                                </a:lnTo>
                                <a:cubicBezTo>
                                  <a:pt x="0" y="21335"/>
                                  <a:pt x="24739" y="0"/>
                                  <a:pt x="55118" y="0"/>
                                </a:cubicBezTo>
                                <a:lnTo>
                                  <a:pt x="3223006" y="0"/>
                                </a:lnTo>
                                <a:cubicBezTo>
                                  <a:pt x="3253358" y="0"/>
                                  <a:pt x="3278124" y="21335"/>
                                  <a:pt x="3278124" y="47625"/>
                                </a:cubicBezTo>
                                <a:lnTo>
                                  <a:pt x="3278124" y="1921331"/>
                                </a:lnTo>
                              </a:path>
                            </a:pathLst>
                          </a:custGeom>
                          <a:solidFill>
                            <a:srgbClr val="F5CA73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214" name="Freeform 3"/>
                        <wps:cNvSpPr/>
                        <wps:spPr>
                          <a:xfrm>
                            <a:off x="3995153" y="4393357"/>
                            <a:ext cx="1048535" cy="373379"/>
                          </a:xfrm>
                          <a:custGeom>
                            <a:avLst/>
                            <a:gdLst>
                              <a:gd name="connsiteX0" fmla="*/ 933485 w 1048535"/>
                              <a:gd name="connsiteY0" fmla="*/ 275729 h 373379"/>
                              <a:gd name="connsiteX1" fmla="*/ 880907 w 1048535"/>
                              <a:gd name="connsiteY1" fmla="*/ 0 h 373379"/>
                              <a:gd name="connsiteX2" fmla="*/ 173390 w 1048535"/>
                              <a:gd name="connsiteY2" fmla="*/ 0 h 373379"/>
                              <a:gd name="connsiteX3" fmla="*/ 118907 w 1048535"/>
                              <a:gd name="connsiteY3" fmla="*/ 275729 h 373379"/>
                              <a:gd name="connsiteX4" fmla="*/ 32420 w 1048535"/>
                              <a:gd name="connsiteY4" fmla="*/ 373379 h 373379"/>
                              <a:gd name="connsiteX5" fmla="*/ 1017305 w 1048535"/>
                              <a:gd name="connsiteY5" fmla="*/ 373379 h 373379"/>
                              <a:gd name="connsiteX6" fmla="*/ 933485 w 1048535"/>
                              <a:gd name="connsiteY6" fmla="*/ 275729 h 37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8535" h="373379">
                                <a:moveTo>
                                  <a:pt x="933485" y="275729"/>
                                </a:moveTo>
                                <a:cubicBezTo>
                                  <a:pt x="904021" y="249415"/>
                                  <a:pt x="888273" y="100063"/>
                                  <a:pt x="880907" y="0"/>
                                </a:cubicBezTo>
                                <a:lnTo>
                                  <a:pt x="173390" y="0"/>
                                </a:lnTo>
                                <a:cubicBezTo>
                                  <a:pt x="165770" y="100063"/>
                                  <a:pt x="149514" y="249415"/>
                                  <a:pt x="118907" y="275729"/>
                                </a:cubicBezTo>
                                <a:cubicBezTo>
                                  <a:pt x="72298" y="315937"/>
                                  <a:pt x="-60924" y="356146"/>
                                  <a:pt x="32420" y="373379"/>
                                </a:cubicBezTo>
                                <a:lnTo>
                                  <a:pt x="1017305" y="373379"/>
                                </a:lnTo>
                                <a:cubicBezTo>
                                  <a:pt x="1107348" y="356146"/>
                                  <a:pt x="978570" y="315937"/>
                                  <a:pt x="933485" y="275729"/>
                                </a:cubicBezTo>
                              </a:path>
                            </a:pathLst>
                          </a:custGeom>
                          <a:solidFill>
                            <a:srgbClr val="F5CA73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50000" lnSpcReduction="20000"/>
                        </wps:bodyPr>
                      </wps:wsp>
                      <wps:wsp>
                        <wps:cNvPr id="218" name="Freeform 3"/>
                        <wps:cNvSpPr/>
                        <wps:spPr>
                          <a:xfrm>
                            <a:off x="4450078" y="4210476"/>
                            <a:ext cx="108000" cy="108000"/>
                          </a:xfrm>
                          <a:custGeom>
                            <a:avLst/>
                            <a:gdLst>
                              <a:gd name="connsiteX0" fmla="*/ 138683 w 138684"/>
                              <a:gd name="connsiteY0" fmla="*/ 60198 h 120396"/>
                              <a:gd name="connsiteX1" fmla="*/ 69342 w 138684"/>
                              <a:gd name="connsiteY1" fmla="*/ 120396 h 120396"/>
                              <a:gd name="connsiteX2" fmla="*/ 0 w 138684"/>
                              <a:gd name="connsiteY2" fmla="*/ 60198 h 120396"/>
                              <a:gd name="connsiteX3" fmla="*/ 69342 w 138684"/>
                              <a:gd name="connsiteY3" fmla="*/ 0 h 120396"/>
                              <a:gd name="connsiteX4" fmla="*/ 138683 w 138684"/>
                              <a:gd name="connsiteY4" fmla="*/ 60198 h 120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684" h="120396">
                                <a:moveTo>
                                  <a:pt x="138683" y="60198"/>
                                </a:moveTo>
                                <a:cubicBezTo>
                                  <a:pt x="138683" y="93446"/>
                                  <a:pt x="107696" y="120396"/>
                                  <a:pt x="69342" y="120396"/>
                                </a:cubicBezTo>
                                <a:cubicBezTo>
                                  <a:pt x="30988" y="120396"/>
                                  <a:pt x="0" y="93446"/>
                                  <a:pt x="0" y="60198"/>
                                </a:cubicBezTo>
                                <a:cubicBezTo>
                                  <a:pt x="0" y="26949"/>
                                  <a:pt x="30988" y="0"/>
                                  <a:pt x="69342" y="0"/>
                                </a:cubicBezTo>
                                <a:cubicBezTo>
                                  <a:pt x="107696" y="0"/>
                                  <a:pt x="138683" y="26949"/>
                                  <a:pt x="138683" y="60198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25000" lnSpcReduction="20000"/>
                        </wps:bodyPr>
                      </wps:wsp>
                      <wps:wsp>
                        <wps:cNvPr id="225" name="Freeform 3"/>
                        <wps:cNvSpPr/>
                        <wps:spPr>
                          <a:xfrm>
                            <a:off x="2995422" y="2567605"/>
                            <a:ext cx="3040379" cy="1566671"/>
                          </a:xfrm>
                          <a:custGeom>
                            <a:avLst/>
                            <a:gdLst>
                              <a:gd name="connsiteX0" fmla="*/ 0 w 3040379"/>
                              <a:gd name="connsiteY0" fmla="*/ 1566671 h 1566671"/>
                              <a:gd name="connsiteX1" fmla="*/ 3040380 w 3040379"/>
                              <a:gd name="connsiteY1" fmla="*/ 1566671 h 1566671"/>
                              <a:gd name="connsiteX2" fmla="*/ 3040380 w 3040379"/>
                              <a:gd name="connsiteY2" fmla="*/ 0 h 1566671"/>
                              <a:gd name="connsiteX3" fmla="*/ 0 w 3040379"/>
                              <a:gd name="connsiteY3" fmla="*/ 0 h 1566671"/>
                              <a:gd name="connsiteX4" fmla="*/ 0 w 3040379"/>
                              <a:gd name="connsiteY4" fmla="*/ 1566671 h 156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40379" h="1566671">
                                <a:moveTo>
                                  <a:pt x="0" y="1566671"/>
                                </a:moveTo>
                                <a:lnTo>
                                  <a:pt x="3040380" y="1566671"/>
                                </a:lnTo>
                                <a:lnTo>
                                  <a:pt x="304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671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txbx>
                          <w:txbxContent>
                            <w:p w14:paraId="46F18ED4" w14:textId="77777777" w:rsidR="00EA35E2" w:rsidRDefault="00FF0969">
                              <w:pPr>
                                <w:numPr>
                                  <w:ilvl w:val="0"/>
                                  <w:numId w:val="22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3F4143"/>
                                  <w:kern w:val="24"/>
                                  <w:sz w:val="27"/>
                                  <w:szCs w:val="27"/>
                                </w:rPr>
                                <w:t>Lorem ipsum dolor sit amet, consecte</w:t>
                              </w:r>
                            </w:p>
                          </w:txbxContent>
                        </wps:txbx>
                        <wps:bodyPr rtlCol="0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2" o:spid="_x0000_s1026" o:spt="203" style="position:absolute;left:0pt;margin-left:85.25pt;margin-top:725.85pt;height:49.9pt;width:61.05pt;z-index:251683840;mso-width-relative:page;mso-height-relative:page;" coordorigin="2880359,2429683" coordsize="3278123,2337053" o:gfxdata="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">
                <o:lock v:ext="edit" aspectratio="f"/>
                <v:shape id="Freeform 3" o:spid="_x0000_s1026" o:spt="100" style="position:absolute;left:2880359;top:2429683;height:1969007;width:3278123;v-text-anchor:middle;" fillcolor="#F5CA73" filled="t" stroked="t" coordsize="3278123,1969007" o:gfxdata="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Dulr4A&#10;AADcAAAADwAAAAAAAAABACAAAAAiAAAAZHJzL2Rvd25yZXYueG1sUEsBAhQAFAAAAAgAh07iQDMv&#10;BZ47AAAAOQAAABAAAAAAAAAAAQAgAAAADQEAAGRycy9zaGFwZXhtbC54bWxQSwUGAAAAAAYABgBb&#10;AQAAtwMAAAAA&#10;" path="m3278123,1921331c3278124,1947671,3253358,1969007,3223006,1969007l55118,1969007c24739,1969007,0,1947671,0,1921331l0,47625c0,21335,24739,0,55118,0l3223006,0c3253358,0,3278124,21335,3278124,47625l3278124,1921331e">
                  <v:path o:connectlocs="3278124,1921331;3223006,1969007;55118,1969007;0,1921331;0,47625;55118,0;3223006,0;3278124,47625;3278124,1921331" o:connectangles="0,0,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3995153;top:4393357;height:373379;width:1048535;v-text-anchor:middle;" fillcolor="#F5CA73" filled="t" stroked="t" coordsize="1048535,373379" o:gfxdata="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6Exy&#10;wAAAANwAAAAPAAAAAAAAAAEAIAAAACIAAABkcnMvZG93bnJldi54bWxQSwECFAAUAAAACACHTuJA&#10;My8FnjsAAAA5AAAAEAAAAAAAAAABACAAAAAPAQAAZHJzL3NoYXBleG1sLnhtbFBLBQYAAAAABgAG&#10;AFsBAAC5AwAAAAA=&#10;" path="m933485,275729c904021,249415,888273,100063,880907,0l173390,0c165770,100063,149514,249415,118907,275729c72298,315937,-60924,356146,32420,373379l1017305,373379c1107348,356146,978570,315937,933485,275729e">
                  <v:path o:connectlocs="933485,275729;880907,0;173390,0;118907,275729;32420,373379;1017305,373379;933485,275729" o:connectangles="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4450078;top:4210476;height:108000;width:108000;v-text-anchor:middle;" fillcolor="#FFFFFF" filled="t" stroked="t" coordsize="138684,120396" o:gfxdata="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540e5AAAA3AAA&#10;AA8AAAAAAAAAAQAgAAAAIgAAAGRycy9kb3ducmV2LnhtbFBLAQIUABQAAAAIAIdO4kAzLwWeOwAA&#10;ADkAAAAQAAAAAAAAAAEAIAAAAAgBAABkcnMvc2hhcGV4bWwueG1sUEsFBgAAAAAGAAYAWwEAALID&#10;AAAAAA==&#10;" path="m138683,60198c138683,93446,107696,120396,69342,120396c30988,120396,0,93446,0,60198c0,26949,30988,0,69342,0c107696,0,138683,26949,138683,60198e">
                  <v:path o:connectlocs="107999,54000;54000,108000;0,54000;54000,0;107999,54000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2995422;top:2567605;height:1566671;width:3040379;v-text-anchor:middle;" fillcolor="#FFFFFF" filled="t" stroked="t" coordsize="3040379,1566671" o:gfxdata="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75Hr4A&#10;AADcAAAADwAAAAAAAAABACAAAAAiAAAAZHJzL2Rvd25yZXYueG1sUEsBAhQAFAAAAAgAh07iQDMv&#10;BZ47AAAAOQAAABAAAAAAAAAAAQAgAAAADQEAAGRycy9zaGFwZXhtbC54bWxQSwUGAAAAAAYABgBb&#10;AQAAtwMAAAAA&#10;" path="m0,1566671l3040380,1566671,3040380,0,0,0,0,1566671e">
                  <v:path textboxrect="0,0,3040379,1566671" o:connectlocs="0,1566671;3040380,1566671;3040380,0;0,0;0,1566671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2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3F4143"/>
                            <w:kern w:val="24"/>
                            <w:sz w:val="27"/>
                            <w:szCs w:val="27"/>
                          </w:rPr>
                          <w:t>Lorem ipsum dolor sit amet, consecte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CEB2106" wp14:editId="335EA09F">
                <wp:simplePos x="0" y="0"/>
                <wp:positionH relativeFrom="column">
                  <wp:posOffset>1092200</wp:posOffset>
                </wp:positionH>
                <wp:positionV relativeFrom="paragraph">
                  <wp:posOffset>7846695</wp:posOffset>
                </wp:positionV>
                <wp:extent cx="775335" cy="633730"/>
                <wp:effectExtent l="6350" t="6350" r="18415" b="7620"/>
                <wp:wrapNone/>
                <wp:docPr id="20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633730"/>
                          <a:chOff x="2880359" y="2429683"/>
                          <a:chExt cx="3278123" cy="2337053"/>
                        </a:xfrm>
                      </wpg:grpSpPr>
                      <wps:wsp>
                        <wps:cNvPr id="202" name="Freeform 3"/>
                        <wps:cNvSpPr/>
                        <wps:spPr>
                          <a:xfrm>
                            <a:off x="2880359" y="2429683"/>
                            <a:ext cx="3278123" cy="1969007"/>
                          </a:xfrm>
                          <a:custGeom>
                            <a:avLst/>
                            <a:gdLst>
                              <a:gd name="connsiteX0" fmla="*/ 3278124 w 3278123"/>
                              <a:gd name="connsiteY0" fmla="*/ 1921331 h 1969007"/>
                              <a:gd name="connsiteX1" fmla="*/ 3223006 w 3278123"/>
                              <a:gd name="connsiteY1" fmla="*/ 1969007 h 1969007"/>
                              <a:gd name="connsiteX2" fmla="*/ 55118 w 3278123"/>
                              <a:gd name="connsiteY2" fmla="*/ 1969007 h 1969007"/>
                              <a:gd name="connsiteX3" fmla="*/ 0 w 3278123"/>
                              <a:gd name="connsiteY3" fmla="*/ 1921331 h 1969007"/>
                              <a:gd name="connsiteX4" fmla="*/ 0 w 3278123"/>
                              <a:gd name="connsiteY4" fmla="*/ 47625 h 1969007"/>
                              <a:gd name="connsiteX5" fmla="*/ 55118 w 3278123"/>
                              <a:gd name="connsiteY5" fmla="*/ 0 h 1969007"/>
                              <a:gd name="connsiteX6" fmla="*/ 3223006 w 3278123"/>
                              <a:gd name="connsiteY6" fmla="*/ 0 h 1969007"/>
                              <a:gd name="connsiteX7" fmla="*/ 3278124 w 3278123"/>
                              <a:gd name="connsiteY7" fmla="*/ 47625 h 1969007"/>
                              <a:gd name="connsiteX8" fmla="*/ 3278124 w 3278123"/>
                              <a:gd name="connsiteY8" fmla="*/ 1921331 h 1969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  <a:cxn ang="7">
                                <a:pos x="connsiteX7" y="connsiteY7"/>
                              </a:cxn>
                              <a:cxn ang="8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78123" h="1969007">
                                <a:moveTo>
                                  <a:pt x="3278123" y="1921331"/>
                                </a:moveTo>
                                <a:cubicBezTo>
                                  <a:pt x="3278124" y="1947671"/>
                                  <a:pt x="3253358" y="1969007"/>
                                  <a:pt x="3223006" y="1969007"/>
                                </a:cubicBezTo>
                                <a:lnTo>
                                  <a:pt x="55118" y="1969007"/>
                                </a:lnTo>
                                <a:cubicBezTo>
                                  <a:pt x="24739" y="1969007"/>
                                  <a:pt x="0" y="1947671"/>
                                  <a:pt x="0" y="1921331"/>
                                </a:cubicBezTo>
                                <a:lnTo>
                                  <a:pt x="0" y="47625"/>
                                </a:lnTo>
                                <a:cubicBezTo>
                                  <a:pt x="0" y="21335"/>
                                  <a:pt x="24739" y="0"/>
                                  <a:pt x="55118" y="0"/>
                                </a:cubicBezTo>
                                <a:lnTo>
                                  <a:pt x="3223006" y="0"/>
                                </a:lnTo>
                                <a:cubicBezTo>
                                  <a:pt x="3253358" y="0"/>
                                  <a:pt x="3278124" y="21335"/>
                                  <a:pt x="3278124" y="47625"/>
                                </a:cubicBezTo>
                                <a:lnTo>
                                  <a:pt x="3278124" y="1921331"/>
                                </a:lnTo>
                              </a:path>
                            </a:pathLst>
                          </a:custGeom>
                          <a:solidFill>
                            <a:srgbClr val="F99F7B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203" name="Freeform 3"/>
                        <wps:cNvSpPr/>
                        <wps:spPr>
                          <a:xfrm>
                            <a:off x="3995153" y="4393357"/>
                            <a:ext cx="1048535" cy="373379"/>
                          </a:xfrm>
                          <a:custGeom>
                            <a:avLst/>
                            <a:gdLst>
                              <a:gd name="connsiteX0" fmla="*/ 933485 w 1048535"/>
                              <a:gd name="connsiteY0" fmla="*/ 275729 h 373379"/>
                              <a:gd name="connsiteX1" fmla="*/ 880907 w 1048535"/>
                              <a:gd name="connsiteY1" fmla="*/ 0 h 373379"/>
                              <a:gd name="connsiteX2" fmla="*/ 173390 w 1048535"/>
                              <a:gd name="connsiteY2" fmla="*/ 0 h 373379"/>
                              <a:gd name="connsiteX3" fmla="*/ 118907 w 1048535"/>
                              <a:gd name="connsiteY3" fmla="*/ 275729 h 373379"/>
                              <a:gd name="connsiteX4" fmla="*/ 32420 w 1048535"/>
                              <a:gd name="connsiteY4" fmla="*/ 373379 h 373379"/>
                              <a:gd name="connsiteX5" fmla="*/ 1017305 w 1048535"/>
                              <a:gd name="connsiteY5" fmla="*/ 373379 h 373379"/>
                              <a:gd name="connsiteX6" fmla="*/ 933485 w 1048535"/>
                              <a:gd name="connsiteY6" fmla="*/ 275729 h 37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8535" h="373379">
                                <a:moveTo>
                                  <a:pt x="933485" y="275729"/>
                                </a:moveTo>
                                <a:cubicBezTo>
                                  <a:pt x="904021" y="249415"/>
                                  <a:pt x="888273" y="100063"/>
                                  <a:pt x="880907" y="0"/>
                                </a:cubicBezTo>
                                <a:lnTo>
                                  <a:pt x="173390" y="0"/>
                                </a:lnTo>
                                <a:cubicBezTo>
                                  <a:pt x="165770" y="100063"/>
                                  <a:pt x="149514" y="249415"/>
                                  <a:pt x="118907" y="275729"/>
                                </a:cubicBezTo>
                                <a:cubicBezTo>
                                  <a:pt x="72298" y="315937"/>
                                  <a:pt x="-60924" y="356146"/>
                                  <a:pt x="32420" y="373379"/>
                                </a:cubicBezTo>
                                <a:lnTo>
                                  <a:pt x="1017305" y="373379"/>
                                </a:lnTo>
                                <a:cubicBezTo>
                                  <a:pt x="1107348" y="356146"/>
                                  <a:pt x="978570" y="315937"/>
                                  <a:pt x="933485" y="275729"/>
                                </a:cubicBezTo>
                              </a:path>
                            </a:pathLst>
                          </a:custGeom>
                          <a:solidFill>
                            <a:srgbClr val="F99F7B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50000" lnSpcReduction="20000"/>
                        </wps:bodyPr>
                      </wps:wsp>
                      <wps:wsp>
                        <wps:cNvPr id="204" name="Freeform 3"/>
                        <wps:cNvSpPr/>
                        <wps:spPr>
                          <a:xfrm>
                            <a:off x="4450078" y="4210476"/>
                            <a:ext cx="108000" cy="108000"/>
                          </a:xfrm>
                          <a:custGeom>
                            <a:avLst/>
                            <a:gdLst>
                              <a:gd name="connsiteX0" fmla="*/ 138683 w 138684"/>
                              <a:gd name="connsiteY0" fmla="*/ 60198 h 120396"/>
                              <a:gd name="connsiteX1" fmla="*/ 69342 w 138684"/>
                              <a:gd name="connsiteY1" fmla="*/ 120396 h 120396"/>
                              <a:gd name="connsiteX2" fmla="*/ 0 w 138684"/>
                              <a:gd name="connsiteY2" fmla="*/ 60198 h 120396"/>
                              <a:gd name="connsiteX3" fmla="*/ 69342 w 138684"/>
                              <a:gd name="connsiteY3" fmla="*/ 0 h 120396"/>
                              <a:gd name="connsiteX4" fmla="*/ 138683 w 138684"/>
                              <a:gd name="connsiteY4" fmla="*/ 60198 h 120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684" h="120396">
                                <a:moveTo>
                                  <a:pt x="138683" y="60198"/>
                                </a:moveTo>
                                <a:cubicBezTo>
                                  <a:pt x="138683" y="93446"/>
                                  <a:pt x="107696" y="120396"/>
                                  <a:pt x="69342" y="120396"/>
                                </a:cubicBezTo>
                                <a:cubicBezTo>
                                  <a:pt x="30988" y="120396"/>
                                  <a:pt x="0" y="93446"/>
                                  <a:pt x="0" y="60198"/>
                                </a:cubicBezTo>
                                <a:cubicBezTo>
                                  <a:pt x="0" y="26949"/>
                                  <a:pt x="30988" y="0"/>
                                  <a:pt x="69342" y="0"/>
                                </a:cubicBezTo>
                                <a:cubicBezTo>
                                  <a:pt x="107696" y="0"/>
                                  <a:pt x="138683" y="26949"/>
                                  <a:pt x="138683" y="60198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25000" lnSpcReduction="20000"/>
                        </wps:bodyPr>
                      </wps:wsp>
                      <wps:wsp>
                        <wps:cNvPr id="209" name="Freeform 3"/>
                        <wps:cNvSpPr/>
                        <wps:spPr>
                          <a:xfrm>
                            <a:off x="2995422" y="2567605"/>
                            <a:ext cx="3040379" cy="1566671"/>
                          </a:xfrm>
                          <a:custGeom>
                            <a:avLst/>
                            <a:gdLst>
                              <a:gd name="connsiteX0" fmla="*/ 0 w 3040379"/>
                              <a:gd name="connsiteY0" fmla="*/ 1566671 h 1566671"/>
                              <a:gd name="connsiteX1" fmla="*/ 3040380 w 3040379"/>
                              <a:gd name="connsiteY1" fmla="*/ 1566671 h 1566671"/>
                              <a:gd name="connsiteX2" fmla="*/ 3040380 w 3040379"/>
                              <a:gd name="connsiteY2" fmla="*/ 0 h 1566671"/>
                              <a:gd name="connsiteX3" fmla="*/ 0 w 3040379"/>
                              <a:gd name="connsiteY3" fmla="*/ 0 h 1566671"/>
                              <a:gd name="connsiteX4" fmla="*/ 0 w 3040379"/>
                              <a:gd name="connsiteY4" fmla="*/ 1566671 h 156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40379" h="1566671">
                                <a:moveTo>
                                  <a:pt x="0" y="1566671"/>
                                </a:moveTo>
                                <a:lnTo>
                                  <a:pt x="3040380" y="1566671"/>
                                </a:lnTo>
                                <a:lnTo>
                                  <a:pt x="304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671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txbx>
                          <w:txbxContent>
                            <w:p w14:paraId="154FC77E" w14:textId="77777777" w:rsidR="00EA35E2" w:rsidRDefault="00FF0969">
                              <w:pPr>
                                <w:numPr>
                                  <w:ilvl w:val="0"/>
                                  <w:numId w:val="23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3F4143"/>
                                  <w:kern w:val="24"/>
                                  <w:sz w:val="27"/>
                                  <w:szCs w:val="27"/>
                                </w:rPr>
                                <w:t>Lorem ipsum dolor sit amet, consecte</w:t>
                              </w:r>
                            </w:p>
                          </w:txbxContent>
                        </wps:txbx>
                        <wps:bodyPr rtlCol="0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6" o:spid="_x0000_s1026" o:spt="203" style="position:absolute;left:0pt;margin-left:86pt;margin-top:617.85pt;height:49.9pt;width:61.05pt;z-index:251684864;mso-width-relative:page;mso-height-relative:page;" coordorigin="2880359,2429683" coordsize="3278123,2337053" o:gfxdata="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">
                <o:lock v:ext="edit" aspectratio="f"/>
                <v:shape id="Freeform 3" o:spid="_x0000_s1026" o:spt="100" style="position:absolute;left:2880359;top:2429683;height:1969007;width:3278123;v-text-anchor:middle;" fillcolor="#F99F7B" filled="t" stroked="t" coordsize="3278123,1969007" o:gfxdata="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ylY+vQAA&#10;ANwAAAAPAAAAAAAAAAEAIAAAACIAAABkcnMvZG93bnJldi54bWxQSwECFAAUAAAACACHTuJAMy8F&#10;njsAAAA5AAAAEAAAAAAAAAABACAAAAAMAQAAZHJzL3NoYXBleG1sLnhtbFBLBQYAAAAABgAGAFsB&#10;AAC2AwAAAAA=&#10;" path="m3278123,1921331c3278124,1947671,3253358,1969007,3223006,1969007l55118,1969007c24739,1969007,0,1947671,0,1921331l0,47625c0,21335,24739,0,55118,0l3223006,0c3253358,0,3278124,21335,3278124,47625l3278124,1921331e">
                  <v:path o:connectlocs="3278124,1921331;3223006,1969007;55118,1969007;0,1921331;0,47625;55118,0;3223006,0;3278124,47625;3278124,1921331" o:connectangles="0,0,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3995153;top:4393357;height:373379;width:1048535;v-text-anchor:middle;" fillcolor="#F99F7B" filled="t" stroked="t" coordsize="1048535,373379" o:gfxdata="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AFmr74A&#10;AADcAAAADwAAAAAAAAABACAAAAAiAAAAZHJzL2Rvd25yZXYueG1sUEsBAhQAFAAAAAgAh07iQDMv&#10;BZ47AAAAOQAAABAAAAAAAAAAAQAgAAAADQEAAGRycy9zaGFwZXhtbC54bWxQSwUGAAAAAAYABgBb&#10;AQAAtwMAAAAA&#10;" path="m933485,275729c904021,249415,888273,100063,880907,0l173390,0c165770,100063,149514,249415,118907,275729c72298,315937,-60924,356146,32420,373379l1017305,373379c1107348,356146,978570,315937,933485,275729e">
                  <v:path o:connectlocs="933485,275729;880907,0;173390,0;118907,275729;32420,373379;1017305,373379;933485,275729" o:connectangles="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4450078;top:4210476;height:108000;width:108000;v-text-anchor:middle;" fillcolor="#FFFFFF" filled="t" stroked="t" coordsize="138684,120396" o:gfxdata="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7X+fvQAA&#10;ANwAAAAPAAAAAAAAAAEAIAAAACIAAABkcnMvZG93bnJldi54bWxQSwECFAAUAAAACACHTuJAMy8F&#10;njsAAAA5AAAAEAAAAAAAAAABACAAAAAMAQAAZHJzL3NoYXBleG1sLnhtbFBLBQYAAAAABgAGAFsB&#10;AAC2AwAAAAA=&#10;" path="m138683,60198c138683,93446,107696,120396,69342,120396c30988,120396,0,93446,0,60198c0,26949,30988,0,69342,0c107696,0,138683,26949,138683,60198e">
                  <v:path o:connectlocs="107999,54000;54000,108000;0,54000;54000,0;107999,54000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2995422;top:2567605;height:1566671;width:3040379;v-text-anchor:middle;" fillcolor="#FFFFFF" filled="t" stroked="t" coordsize="3040379,1566671" o:gfxdata="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Gr3u/&#10;AAAA3AAAAA8AAAAAAAAAAQAgAAAAIgAAAGRycy9kb3ducmV2LnhtbFBLAQIUABQAAAAIAIdO4kAz&#10;LwWeOwAAADkAAAAQAAAAAAAAAAEAIAAAAA4BAABkcnMvc2hhcGV4bWwueG1sUEsFBgAAAAAGAAYA&#10;WwEAALgDAAAAAA==&#10;" path="m0,1566671l3040380,1566671,3040380,0,0,0,0,1566671e">
                  <v:path textboxrect="0,0,3040379,1566671" o:connectlocs="0,1566671;3040380,1566671;3040380,0;0,0;0,1566671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3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3F4143"/>
                            <w:kern w:val="24"/>
                            <w:sz w:val="27"/>
                            <w:szCs w:val="27"/>
                          </w:rPr>
                          <w:t>Lorem ipsum dolor sit amet, consecte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044CB81" wp14:editId="7A3FE23C">
                <wp:simplePos x="0" y="0"/>
                <wp:positionH relativeFrom="column">
                  <wp:posOffset>1114425</wp:posOffset>
                </wp:positionH>
                <wp:positionV relativeFrom="paragraph">
                  <wp:posOffset>6525895</wp:posOffset>
                </wp:positionV>
                <wp:extent cx="775335" cy="633730"/>
                <wp:effectExtent l="6350" t="6350" r="18415" b="7620"/>
                <wp:wrapNone/>
                <wp:docPr id="196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633730"/>
                          <a:chOff x="2880359" y="2429683"/>
                          <a:chExt cx="3278123" cy="2337053"/>
                        </a:xfrm>
                      </wpg:grpSpPr>
                      <wps:wsp>
                        <wps:cNvPr id="197" name="Freeform 3"/>
                        <wps:cNvSpPr/>
                        <wps:spPr>
                          <a:xfrm>
                            <a:off x="2880359" y="2429683"/>
                            <a:ext cx="3278123" cy="1969007"/>
                          </a:xfrm>
                          <a:custGeom>
                            <a:avLst/>
                            <a:gdLst>
                              <a:gd name="connsiteX0" fmla="*/ 3278124 w 3278123"/>
                              <a:gd name="connsiteY0" fmla="*/ 1921331 h 1969007"/>
                              <a:gd name="connsiteX1" fmla="*/ 3223006 w 3278123"/>
                              <a:gd name="connsiteY1" fmla="*/ 1969007 h 1969007"/>
                              <a:gd name="connsiteX2" fmla="*/ 55118 w 3278123"/>
                              <a:gd name="connsiteY2" fmla="*/ 1969007 h 1969007"/>
                              <a:gd name="connsiteX3" fmla="*/ 0 w 3278123"/>
                              <a:gd name="connsiteY3" fmla="*/ 1921331 h 1969007"/>
                              <a:gd name="connsiteX4" fmla="*/ 0 w 3278123"/>
                              <a:gd name="connsiteY4" fmla="*/ 47625 h 1969007"/>
                              <a:gd name="connsiteX5" fmla="*/ 55118 w 3278123"/>
                              <a:gd name="connsiteY5" fmla="*/ 0 h 1969007"/>
                              <a:gd name="connsiteX6" fmla="*/ 3223006 w 3278123"/>
                              <a:gd name="connsiteY6" fmla="*/ 0 h 1969007"/>
                              <a:gd name="connsiteX7" fmla="*/ 3278124 w 3278123"/>
                              <a:gd name="connsiteY7" fmla="*/ 47625 h 1969007"/>
                              <a:gd name="connsiteX8" fmla="*/ 3278124 w 3278123"/>
                              <a:gd name="connsiteY8" fmla="*/ 1921331 h 1969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  <a:cxn ang="7">
                                <a:pos x="connsiteX7" y="connsiteY7"/>
                              </a:cxn>
                              <a:cxn ang="8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78123" h="1969007">
                                <a:moveTo>
                                  <a:pt x="3278123" y="1921331"/>
                                </a:moveTo>
                                <a:cubicBezTo>
                                  <a:pt x="3278124" y="1947671"/>
                                  <a:pt x="3253358" y="1969007"/>
                                  <a:pt x="3223006" y="1969007"/>
                                </a:cubicBezTo>
                                <a:lnTo>
                                  <a:pt x="55118" y="1969007"/>
                                </a:lnTo>
                                <a:cubicBezTo>
                                  <a:pt x="24739" y="1969007"/>
                                  <a:pt x="0" y="1947671"/>
                                  <a:pt x="0" y="1921331"/>
                                </a:cubicBezTo>
                                <a:lnTo>
                                  <a:pt x="0" y="47625"/>
                                </a:lnTo>
                                <a:cubicBezTo>
                                  <a:pt x="0" y="21335"/>
                                  <a:pt x="24739" y="0"/>
                                  <a:pt x="55118" y="0"/>
                                </a:cubicBezTo>
                                <a:lnTo>
                                  <a:pt x="3223006" y="0"/>
                                </a:lnTo>
                                <a:cubicBezTo>
                                  <a:pt x="3253358" y="0"/>
                                  <a:pt x="3278124" y="21335"/>
                                  <a:pt x="3278124" y="47625"/>
                                </a:cubicBezTo>
                                <a:lnTo>
                                  <a:pt x="3278124" y="1921331"/>
                                </a:lnTo>
                              </a:path>
                            </a:pathLst>
                          </a:custGeom>
                          <a:solidFill>
                            <a:srgbClr val="ED9DBB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198" name="Freeform 3"/>
                        <wps:cNvSpPr/>
                        <wps:spPr>
                          <a:xfrm>
                            <a:off x="3995153" y="4393357"/>
                            <a:ext cx="1048535" cy="373379"/>
                          </a:xfrm>
                          <a:custGeom>
                            <a:avLst/>
                            <a:gdLst>
                              <a:gd name="connsiteX0" fmla="*/ 933485 w 1048535"/>
                              <a:gd name="connsiteY0" fmla="*/ 275729 h 373379"/>
                              <a:gd name="connsiteX1" fmla="*/ 880907 w 1048535"/>
                              <a:gd name="connsiteY1" fmla="*/ 0 h 373379"/>
                              <a:gd name="connsiteX2" fmla="*/ 173390 w 1048535"/>
                              <a:gd name="connsiteY2" fmla="*/ 0 h 373379"/>
                              <a:gd name="connsiteX3" fmla="*/ 118907 w 1048535"/>
                              <a:gd name="connsiteY3" fmla="*/ 275729 h 373379"/>
                              <a:gd name="connsiteX4" fmla="*/ 32420 w 1048535"/>
                              <a:gd name="connsiteY4" fmla="*/ 373379 h 373379"/>
                              <a:gd name="connsiteX5" fmla="*/ 1017305 w 1048535"/>
                              <a:gd name="connsiteY5" fmla="*/ 373379 h 373379"/>
                              <a:gd name="connsiteX6" fmla="*/ 933485 w 1048535"/>
                              <a:gd name="connsiteY6" fmla="*/ 275729 h 37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8535" h="373379">
                                <a:moveTo>
                                  <a:pt x="933485" y="275729"/>
                                </a:moveTo>
                                <a:cubicBezTo>
                                  <a:pt x="904021" y="249415"/>
                                  <a:pt x="888273" y="100063"/>
                                  <a:pt x="880907" y="0"/>
                                </a:cubicBezTo>
                                <a:lnTo>
                                  <a:pt x="173390" y="0"/>
                                </a:lnTo>
                                <a:cubicBezTo>
                                  <a:pt x="165770" y="100063"/>
                                  <a:pt x="149514" y="249415"/>
                                  <a:pt x="118907" y="275729"/>
                                </a:cubicBezTo>
                                <a:cubicBezTo>
                                  <a:pt x="72298" y="315937"/>
                                  <a:pt x="-60924" y="356146"/>
                                  <a:pt x="32420" y="373379"/>
                                </a:cubicBezTo>
                                <a:lnTo>
                                  <a:pt x="1017305" y="373379"/>
                                </a:lnTo>
                                <a:cubicBezTo>
                                  <a:pt x="1107348" y="356146"/>
                                  <a:pt x="978570" y="315937"/>
                                  <a:pt x="933485" y="275729"/>
                                </a:cubicBezTo>
                              </a:path>
                            </a:pathLst>
                          </a:custGeom>
                          <a:solidFill>
                            <a:srgbClr val="ED9DBB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50000" lnSpcReduction="20000"/>
                        </wps:bodyPr>
                      </wps:wsp>
                      <wps:wsp>
                        <wps:cNvPr id="199" name="Freeform 3"/>
                        <wps:cNvSpPr/>
                        <wps:spPr>
                          <a:xfrm>
                            <a:off x="4450078" y="4210476"/>
                            <a:ext cx="108000" cy="108000"/>
                          </a:xfrm>
                          <a:custGeom>
                            <a:avLst/>
                            <a:gdLst>
                              <a:gd name="connsiteX0" fmla="*/ 138683 w 138684"/>
                              <a:gd name="connsiteY0" fmla="*/ 60198 h 120396"/>
                              <a:gd name="connsiteX1" fmla="*/ 69342 w 138684"/>
                              <a:gd name="connsiteY1" fmla="*/ 120396 h 120396"/>
                              <a:gd name="connsiteX2" fmla="*/ 0 w 138684"/>
                              <a:gd name="connsiteY2" fmla="*/ 60198 h 120396"/>
                              <a:gd name="connsiteX3" fmla="*/ 69342 w 138684"/>
                              <a:gd name="connsiteY3" fmla="*/ 0 h 120396"/>
                              <a:gd name="connsiteX4" fmla="*/ 138683 w 138684"/>
                              <a:gd name="connsiteY4" fmla="*/ 60198 h 120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684" h="120396">
                                <a:moveTo>
                                  <a:pt x="138683" y="60198"/>
                                </a:moveTo>
                                <a:cubicBezTo>
                                  <a:pt x="138683" y="93446"/>
                                  <a:pt x="107696" y="120396"/>
                                  <a:pt x="69342" y="120396"/>
                                </a:cubicBezTo>
                                <a:cubicBezTo>
                                  <a:pt x="30988" y="120396"/>
                                  <a:pt x="0" y="93446"/>
                                  <a:pt x="0" y="60198"/>
                                </a:cubicBezTo>
                                <a:cubicBezTo>
                                  <a:pt x="0" y="26949"/>
                                  <a:pt x="30988" y="0"/>
                                  <a:pt x="69342" y="0"/>
                                </a:cubicBezTo>
                                <a:cubicBezTo>
                                  <a:pt x="107696" y="0"/>
                                  <a:pt x="138683" y="26949"/>
                                  <a:pt x="138683" y="60198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25000" lnSpcReduction="20000"/>
                        </wps:bodyPr>
                      </wps:wsp>
                      <wps:wsp>
                        <wps:cNvPr id="200" name="Freeform 3"/>
                        <wps:cNvSpPr/>
                        <wps:spPr>
                          <a:xfrm>
                            <a:off x="2995422" y="2567605"/>
                            <a:ext cx="3040379" cy="1566671"/>
                          </a:xfrm>
                          <a:custGeom>
                            <a:avLst/>
                            <a:gdLst>
                              <a:gd name="connsiteX0" fmla="*/ 0 w 3040379"/>
                              <a:gd name="connsiteY0" fmla="*/ 1566671 h 1566671"/>
                              <a:gd name="connsiteX1" fmla="*/ 3040380 w 3040379"/>
                              <a:gd name="connsiteY1" fmla="*/ 1566671 h 1566671"/>
                              <a:gd name="connsiteX2" fmla="*/ 3040380 w 3040379"/>
                              <a:gd name="connsiteY2" fmla="*/ 0 h 1566671"/>
                              <a:gd name="connsiteX3" fmla="*/ 0 w 3040379"/>
                              <a:gd name="connsiteY3" fmla="*/ 0 h 1566671"/>
                              <a:gd name="connsiteX4" fmla="*/ 0 w 3040379"/>
                              <a:gd name="connsiteY4" fmla="*/ 1566671 h 156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40379" h="1566671">
                                <a:moveTo>
                                  <a:pt x="0" y="1566671"/>
                                </a:moveTo>
                                <a:lnTo>
                                  <a:pt x="3040380" y="1566671"/>
                                </a:lnTo>
                                <a:lnTo>
                                  <a:pt x="304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671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txbx>
                          <w:txbxContent>
                            <w:p w14:paraId="4166BB79" w14:textId="77777777" w:rsidR="00EA35E2" w:rsidRDefault="00FF0969">
                              <w:pPr>
                                <w:numPr>
                                  <w:ilvl w:val="0"/>
                                  <w:numId w:val="24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3F4143"/>
                                  <w:kern w:val="24"/>
                                  <w:sz w:val="27"/>
                                  <w:szCs w:val="27"/>
                                </w:rPr>
                                <w:t>Lorem ipsum dolor sit amet, consecte</w:t>
                              </w:r>
                            </w:p>
                          </w:txbxContent>
                        </wps:txbx>
                        <wps:bodyPr rtlCol="0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3" o:spid="_x0000_s1026" o:spt="203" style="position:absolute;left:0pt;margin-left:87.75pt;margin-top:513.85pt;height:49.9pt;width:61.05pt;z-index:251685888;mso-width-relative:page;mso-height-relative:page;" coordorigin="2880359,2429683" coordsize="3278123,2337053" o:gfxdata="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">
                <o:lock v:ext="edit" aspectratio="f"/>
                <v:shape id="Freeform 3" o:spid="_x0000_s1026" o:spt="100" style="position:absolute;left:2880359;top:2429683;height:1969007;width:3278123;v-text-anchor:middle;" fillcolor="#ED9DBB" filled="t" stroked="t" coordsize="3278123,1969007" o:gfxdata="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i1OCvQAA&#10;ANwAAAAPAAAAAAAAAAEAIAAAACIAAABkcnMvZG93bnJldi54bWxQSwECFAAUAAAACACHTuJAMy8F&#10;njsAAAA5AAAAEAAAAAAAAAABACAAAAAMAQAAZHJzL3NoYXBleG1sLnhtbFBLBQYAAAAABgAGAFsB&#10;AAC2AwAAAAA=&#10;" path="m3278123,1921331c3278124,1947671,3253358,1969007,3223006,1969007l55118,1969007c24739,1969007,0,1947671,0,1921331l0,47625c0,21335,24739,0,55118,0l3223006,0c3253358,0,3278124,21335,3278124,47625l3278124,1921331e">
                  <v:path o:connectlocs="3278124,1921331;3223006,1969007;55118,1969007;0,1921331;0,47625;55118,0;3223006,0;3278124,47625;3278124,1921331" o:connectangles="0,0,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3995153;top:4393357;height:373379;width:1048535;v-text-anchor:middle;" fillcolor="#ED9DBB" filled="t" stroked="t" coordsize="1048535,373379" o:gfxdata="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4gLa/&#10;AAAA3AAAAA8AAAAAAAAAAQAgAAAAIgAAAGRycy9kb3ducmV2LnhtbFBLAQIUABQAAAAIAIdO4kAz&#10;LwWeOwAAADkAAAAQAAAAAAAAAAEAIAAAAA4BAABkcnMvc2hhcGV4bWwueG1sUEsFBgAAAAAGAAYA&#10;WwEAALgDAAAAAA==&#10;" path="m933485,275729c904021,249415,888273,100063,880907,0l173390,0c165770,100063,149514,249415,118907,275729c72298,315937,-60924,356146,32420,373379l1017305,373379c1107348,356146,978570,315937,933485,275729e">
                  <v:path o:connectlocs="933485,275729;880907,0;173390,0;118907,275729;32420,373379;1017305,373379;933485,275729" o:connectangles="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4450078;top:4210476;height:108000;width:108000;v-text-anchor:middle;" fillcolor="#FFFFFF" filled="t" stroked="t" coordsize="138684,120396" o:gfxdata="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sMk+rsAAADc&#10;AAAADwAAAAAAAAABACAAAAAiAAAAZHJzL2Rvd25yZXYueG1sUEsBAhQAFAAAAAgAh07iQDMvBZ47&#10;AAAAOQAAABAAAAAAAAAAAQAgAAAACgEAAGRycy9zaGFwZXhtbC54bWxQSwUGAAAAAAYABgBbAQAA&#10;tAMAAAAA&#10;" path="m138683,60198c138683,93446,107696,120396,69342,120396c30988,120396,0,93446,0,60198c0,26949,30988,0,69342,0c107696,0,138683,26949,138683,60198e">
                  <v:path o:connectlocs="107999,54000;54000,108000;0,54000;54000,0;107999,54000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2995422;top:2567605;height:1566671;width:3040379;v-text-anchor:middle;" fillcolor="#FFFFFF" filled="t" stroked="t" coordsize="3040379,1566671" o:gfxdata="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8Bua/&#10;AAAA3AAAAA8AAAAAAAAAAQAgAAAAIgAAAGRycy9kb3ducmV2LnhtbFBLAQIUABQAAAAIAIdO4kAz&#10;LwWeOwAAADkAAAAQAAAAAAAAAAEAIAAAAA4BAABkcnMvc2hhcGV4bWwueG1sUEsFBgAAAAAGAAYA&#10;WwEAALgDAAAAAA==&#10;" path="m0,1566671l3040380,1566671,3040380,0,0,0,0,1566671e">
                  <v:path textboxrect="0,0,3040379,1566671" o:connectlocs="0,1566671;3040380,1566671;3040380,0;0,0;0,1566671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4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3F4143"/>
                            <w:kern w:val="24"/>
                            <w:sz w:val="27"/>
                            <w:szCs w:val="27"/>
                          </w:rPr>
                          <w:t>Lorem ipsum dolor sit amet, consecte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D717D9" wp14:editId="79BACA01">
                <wp:simplePos x="0" y="0"/>
                <wp:positionH relativeFrom="column">
                  <wp:posOffset>1123950</wp:posOffset>
                </wp:positionH>
                <wp:positionV relativeFrom="paragraph">
                  <wp:posOffset>5357495</wp:posOffset>
                </wp:positionV>
                <wp:extent cx="775335" cy="633730"/>
                <wp:effectExtent l="6350" t="6350" r="18415" b="7620"/>
                <wp:wrapNone/>
                <wp:docPr id="15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633730"/>
                          <a:chOff x="2880359" y="2429683"/>
                          <a:chExt cx="3278123" cy="2337053"/>
                        </a:xfrm>
                      </wpg:grpSpPr>
                      <wps:wsp>
                        <wps:cNvPr id="159" name="Freeform 3"/>
                        <wps:cNvSpPr/>
                        <wps:spPr>
                          <a:xfrm>
                            <a:off x="2880359" y="2429683"/>
                            <a:ext cx="3278123" cy="1969007"/>
                          </a:xfrm>
                          <a:custGeom>
                            <a:avLst/>
                            <a:gdLst>
                              <a:gd name="connsiteX0" fmla="*/ 3278124 w 3278123"/>
                              <a:gd name="connsiteY0" fmla="*/ 1921331 h 1969007"/>
                              <a:gd name="connsiteX1" fmla="*/ 3223006 w 3278123"/>
                              <a:gd name="connsiteY1" fmla="*/ 1969007 h 1969007"/>
                              <a:gd name="connsiteX2" fmla="*/ 55118 w 3278123"/>
                              <a:gd name="connsiteY2" fmla="*/ 1969007 h 1969007"/>
                              <a:gd name="connsiteX3" fmla="*/ 0 w 3278123"/>
                              <a:gd name="connsiteY3" fmla="*/ 1921331 h 1969007"/>
                              <a:gd name="connsiteX4" fmla="*/ 0 w 3278123"/>
                              <a:gd name="connsiteY4" fmla="*/ 47625 h 1969007"/>
                              <a:gd name="connsiteX5" fmla="*/ 55118 w 3278123"/>
                              <a:gd name="connsiteY5" fmla="*/ 0 h 1969007"/>
                              <a:gd name="connsiteX6" fmla="*/ 3223006 w 3278123"/>
                              <a:gd name="connsiteY6" fmla="*/ 0 h 1969007"/>
                              <a:gd name="connsiteX7" fmla="*/ 3278124 w 3278123"/>
                              <a:gd name="connsiteY7" fmla="*/ 47625 h 1969007"/>
                              <a:gd name="connsiteX8" fmla="*/ 3278124 w 3278123"/>
                              <a:gd name="connsiteY8" fmla="*/ 1921331 h 1969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  <a:cxn ang="7">
                                <a:pos x="connsiteX7" y="connsiteY7"/>
                              </a:cxn>
                              <a:cxn ang="8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78123" h="1969007">
                                <a:moveTo>
                                  <a:pt x="3278123" y="1921331"/>
                                </a:moveTo>
                                <a:cubicBezTo>
                                  <a:pt x="3278124" y="1947671"/>
                                  <a:pt x="3253358" y="1969007"/>
                                  <a:pt x="3223006" y="1969007"/>
                                </a:cubicBezTo>
                                <a:lnTo>
                                  <a:pt x="55118" y="1969007"/>
                                </a:lnTo>
                                <a:cubicBezTo>
                                  <a:pt x="24739" y="1969007"/>
                                  <a:pt x="0" y="1947671"/>
                                  <a:pt x="0" y="1921331"/>
                                </a:cubicBezTo>
                                <a:lnTo>
                                  <a:pt x="0" y="47625"/>
                                </a:lnTo>
                                <a:cubicBezTo>
                                  <a:pt x="0" y="21335"/>
                                  <a:pt x="24739" y="0"/>
                                  <a:pt x="55118" y="0"/>
                                </a:cubicBezTo>
                                <a:lnTo>
                                  <a:pt x="3223006" y="0"/>
                                </a:lnTo>
                                <a:cubicBezTo>
                                  <a:pt x="3253358" y="0"/>
                                  <a:pt x="3278124" y="21335"/>
                                  <a:pt x="3278124" y="47625"/>
                                </a:cubicBezTo>
                                <a:lnTo>
                                  <a:pt x="3278124" y="1921331"/>
                                </a:lnTo>
                              </a:path>
                            </a:pathLst>
                          </a:custGeom>
                          <a:solidFill>
                            <a:srgbClr val="B9DD55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193" name="Freeform 3"/>
                        <wps:cNvSpPr/>
                        <wps:spPr>
                          <a:xfrm>
                            <a:off x="3995153" y="4393357"/>
                            <a:ext cx="1048535" cy="373379"/>
                          </a:xfrm>
                          <a:custGeom>
                            <a:avLst/>
                            <a:gdLst>
                              <a:gd name="connsiteX0" fmla="*/ 933485 w 1048535"/>
                              <a:gd name="connsiteY0" fmla="*/ 275729 h 373379"/>
                              <a:gd name="connsiteX1" fmla="*/ 880907 w 1048535"/>
                              <a:gd name="connsiteY1" fmla="*/ 0 h 373379"/>
                              <a:gd name="connsiteX2" fmla="*/ 173390 w 1048535"/>
                              <a:gd name="connsiteY2" fmla="*/ 0 h 373379"/>
                              <a:gd name="connsiteX3" fmla="*/ 118907 w 1048535"/>
                              <a:gd name="connsiteY3" fmla="*/ 275729 h 373379"/>
                              <a:gd name="connsiteX4" fmla="*/ 32420 w 1048535"/>
                              <a:gd name="connsiteY4" fmla="*/ 373379 h 373379"/>
                              <a:gd name="connsiteX5" fmla="*/ 1017305 w 1048535"/>
                              <a:gd name="connsiteY5" fmla="*/ 373379 h 373379"/>
                              <a:gd name="connsiteX6" fmla="*/ 933485 w 1048535"/>
                              <a:gd name="connsiteY6" fmla="*/ 275729 h 37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8535" h="373379">
                                <a:moveTo>
                                  <a:pt x="933485" y="275729"/>
                                </a:moveTo>
                                <a:cubicBezTo>
                                  <a:pt x="904021" y="249415"/>
                                  <a:pt x="888273" y="100063"/>
                                  <a:pt x="880907" y="0"/>
                                </a:cubicBezTo>
                                <a:lnTo>
                                  <a:pt x="173390" y="0"/>
                                </a:lnTo>
                                <a:cubicBezTo>
                                  <a:pt x="165770" y="100063"/>
                                  <a:pt x="149514" y="249415"/>
                                  <a:pt x="118907" y="275729"/>
                                </a:cubicBezTo>
                                <a:cubicBezTo>
                                  <a:pt x="72298" y="315937"/>
                                  <a:pt x="-60924" y="356146"/>
                                  <a:pt x="32420" y="373379"/>
                                </a:cubicBezTo>
                                <a:lnTo>
                                  <a:pt x="1017305" y="373379"/>
                                </a:lnTo>
                                <a:cubicBezTo>
                                  <a:pt x="1107348" y="356146"/>
                                  <a:pt x="978570" y="315937"/>
                                  <a:pt x="933485" y="275729"/>
                                </a:cubicBezTo>
                              </a:path>
                            </a:pathLst>
                          </a:custGeom>
                          <a:solidFill>
                            <a:srgbClr val="B9DD55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50000" lnSpcReduction="20000"/>
                        </wps:bodyPr>
                      </wps:wsp>
                      <wps:wsp>
                        <wps:cNvPr id="194" name="Freeform 3"/>
                        <wps:cNvSpPr/>
                        <wps:spPr>
                          <a:xfrm>
                            <a:off x="4450078" y="4210476"/>
                            <a:ext cx="108000" cy="108000"/>
                          </a:xfrm>
                          <a:custGeom>
                            <a:avLst/>
                            <a:gdLst>
                              <a:gd name="connsiteX0" fmla="*/ 138683 w 138684"/>
                              <a:gd name="connsiteY0" fmla="*/ 60198 h 120396"/>
                              <a:gd name="connsiteX1" fmla="*/ 69342 w 138684"/>
                              <a:gd name="connsiteY1" fmla="*/ 120396 h 120396"/>
                              <a:gd name="connsiteX2" fmla="*/ 0 w 138684"/>
                              <a:gd name="connsiteY2" fmla="*/ 60198 h 120396"/>
                              <a:gd name="connsiteX3" fmla="*/ 69342 w 138684"/>
                              <a:gd name="connsiteY3" fmla="*/ 0 h 120396"/>
                              <a:gd name="connsiteX4" fmla="*/ 138683 w 138684"/>
                              <a:gd name="connsiteY4" fmla="*/ 60198 h 120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684" h="120396">
                                <a:moveTo>
                                  <a:pt x="138683" y="60198"/>
                                </a:moveTo>
                                <a:cubicBezTo>
                                  <a:pt x="138683" y="93446"/>
                                  <a:pt x="107696" y="120396"/>
                                  <a:pt x="69342" y="120396"/>
                                </a:cubicBezTo>
                                <a:cubicBezTo>
                                  <a:pt x="30988" y="120396"/>
                                  <a:pt x="0" y="93446"/>
                                  <a:pt x="0" y="60198"/>
                                </a:cubicBezTo>
                                <a:cubicBezTo>
                                  <a:pt x="0" y="26949"/>
                                  <a:pt x="30988" y="0"/>
                                  <a:pt x="69342" y="0"/>
                                </a:cubicBezTo>
                                <a:cubicBezTo>
                                  <a:pt x="107696" y="0"/>
                                  <a:pt x="138683" y="26949"/>
                                  <a:pt x="138683" y="60198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25000" lnSpcReduction="20000"/>
                        </wps:bodyPr>
                      </wps:wsp>
                      <wps:wsp>
                        <wps:cNvPr id="195" name="Freeform 3"/>
                        <wps:cNvSpPr/>
                        <wps:spPr>
                          <a:xfrm>
                            <a:off x="2995422" y="2567605"/>
                            <a:ext cx="3040379" cy="1566671"/>
                          </a:xfrm>
                          <a:custGeom>
                            <a:avLst/>
                            <a:gdLst>
                              <a:gd name="connsiteX0" fmla="*/ 0 w 3040379"/>
                              <a:gd name="connsiteY0" fmla="*/ 1566671 h 1566671"/>
                              <a:gd name="connsiteX1" fmla="*/ 3040380 w 3040379"/>
                              <a:gd name="connsiteY1" fmla="*/ 1566671 h 1566671"/>
                              <a:gd name="connsiteX2" fmla="*/ 3040380 w 3040379"/>
                              <a:gd name="connsiteY2" fmla="*/ 0 h 1566671"/>
                              <a:gd name="connsiteX3" fmla="*/ 0 w 3040379"/>
                              <a:gd name="connsiteY3" fmla="*/ 0 h 1566671"/>
                              <a:gd name="connsiteX4" fmla="*/ 0 w 3040379"/>
                              <a:gd name="connsiteY4" fmla="*/ 1566671 h 156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40379" h="1566671">
                                <a:moveTo>
                                  <a:pt x="0" y="1566671"/>
                                </a:moveTo>
                                <a:lnTo>
                                  <a:pt x="3040380" y="1566671"/>
                                </a:lnTo>
                                <a:lnTo>
                                  <a:pt x="304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671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txbx>
                          <w:txbxContent>
                            <w:p w14:paraId="445831F0" w14:textId="77777777" w:rsidR="00EA35E2" w:rsidRDefault="00FF0969">
                              <w:pPr>
                                <w:numPr>
                                  <w:ilvl w:val="0"/>
                                  <w:numId w:val="25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3F4143"/>
                                  <w:kern w:val="24"/>
                                  <w:sz w:val="27"/>
                                  <w:szCs w:val="27"/>
                                </w:rPr>
                                <w:t xml:space="preserve">Lorem </w:t>
                              </w:r>
                              <w:r>
                                <w:rPr>
                                  <w:rFonts w:hAnsiTheme="minorBidi"/>
                                  <w:color w:val="3F4143"/>
                                  <w:kern w:val="24"/>
                                  <w:sz w:val="27"/>
                                  <w:szCs w:val="27"/>
                                </w:rPr>
                                <w:t>ipsum dolor sit amet, consecte</w:t>
                              </w:r>
                            </w:p>
                          </w:txbxContent>
                        </wps:txbx>
                        <wps:bodyPr rtlCol="0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7" o:spid="_x0000_s1026" o:spt="203" style="position:absolute;left:0pt;margin-left:88.5pt;margin-top:421.85pt;height:49.9pt;width:61.05pt;z-index:251686912;mso-width-relative:page;mso-height-relative:page;" coordorigin="2880359,2429683" coordsize="3278123,2337053" o:gfxdata="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">
                <o:lock v:ext="edit" aspectratio="f"/>
                <v:shape id="Freeform 3" o:spid="_x0000_s1026" o:spt="100" style="position:absolute;left:2880359;top:2429683;height:1969007;width:3278123;v-text-anchor:middle;" fillcolor="#B9DD55" filled="t" stroked="t" coordsize="3278123,1969007" o:gfxdata="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DarpvQAA&#10;ANwAAAAPAAAAAAAAAAEAIAAAACIAAABkcnMvZG93bnJldi54bWxQSwECFAAUAAAACACHTuJAMy8F&#10;njsAAAA5AAAAEAAAAAAAAAABACAAAAAMAQAAZHJzL3NoYXBleG1sLnhtbFBLBQYAAAAABgAGAFsB&#10;AAC2AwAAAAA=&#10;" path="m3278123,1921331c3278124,1947671,3253358,1969007,3223006,1969007l55118,1969007c24739,1969007,0,1947671,0,1921331l0,47625c0,21335,24739,0,55118,0l3223006,0c3253358,0,3278124,21335,3278124,47625l3278124,1921331e">
                  <v:path o:connectlocs="3278124,1921331;3223006,1969007;55118,1969007;0,1921331;0,47625;55118,0;3223006,0;3278124,47625;3278124,1921331" o:connectangles="0,0,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3995153;top:4393357;height:373379;width:1048535;v-text-anchor:middle;" fillcolor="#B9DD55" filled="t" stroked="t" coordsize="1048535,373379" o:gfxdata="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CO+vQAA&#10;ANwAAAAPAAAAAAAAAAEAIAAAACIAAABkcnMvZG93bnJldi54bWxQSwECFAAUAAAACACHTuJAMy8F&#10;njsAAAA5AAAAEAAAAAAAAAABACAAAAAMAQAAZHJzL3NoYXBleG1sLnhtbFBLBQYAAAAABgAGAFsB&#10;AAC2AwAAAAA=&#10;" path="m933485,275729c904021,249415,888273,100063,880907,0l173390,0c165770,100063,149514,249415,118907,275729c72298,315937,-60924,356146,32420,373379l1017305,373379c1107348,356146,978570,315937,933485,275729e">
                  <v:path o:connectlocs="933485,275729;880907,0;173390,0;118907,275729;32420,373379;1017305,373379;933485,275729" o:connectangles="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4450078;top:4210476;height:108000;width:108000;v-text-anchor:middle;" fillcolor="#FFFFFF" filled="t" stroked="t" coordsize="138684,120396" o:gfxdata="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KLZLsAAADc&#10;AAAADwAAAAAAAAABACAAAAAiAAAAZHJzL2Rvd25yZXYueG1sUEsBAhQAFAAAAAgAh07iQDMvBZ47&#10;AAAAOQAAABAAAAAAAAAAAQAgAAAACgEAAGRycy9zaGFwZXhtbC54bWxQSwUGAAAAAAYABgBbAQAA&#10;tAMAAAAA&#10;" path="m138683,60198c138683,93446,107696,120396,69342,120396c30988,120396,0,93446,0,60198c0,26949,30988,0,69342,0c107696,0,138683,26949,138683,60198e">
                  <v:path o:connectlocs="107999,54000;54000,108000;0,54000;54000,0;107999,54000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2995422;top:2567605;height:1566671;width:3040379;v-text-anchor:middle;" fillcolor="#FFFFFF" filled="t" stroked="t" coordsize="3040379,1566671" o:gfxdata="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kUYW8AAAA&#10;3AAAAA8AAAAAAAAAAQAgAAAAIgAAAGRycy9kb3ducmV2LnhtbFBLAQIUABQAAAAIAIdO4kAzLwWe&#10;OwAAADkAAAAQAAAAAAAAAAEAIAAAAAsBAABkcnMvc2hhcGV4bWwueG1sUEsFBgAAAAAGAAYAWwEA&#10;ALUDAAAAAA==&#10;" path="m0,1566671l3040380,1566671,3040380,0,0,0,0,1566671e">
                  <v:path textboxrect="0,0,3040379,1566671" o:connectlocs="0,1566671;3040380,1566671;3040380,0;0,0;0,1566671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5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3F4143"/>
                            <w:kern w:val="24"/>
                            <w:sz w:val="27"/>
                            <w:szCs w:val="27"/>
                          </w:rPr>
                          <w:t>Lorem ipsum dolor sit amet, consecte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DE4710B" wp14:editId="0FD15D09">
                <wp:simplePos x="0" y="0"/>
                <wp:positionH relativeFrom="column">
                  <wp:posOffset>1158875</wp:posOffset>
                </wp:positionH>
                <wp:positionV relativeFrom="paragraph">
                  <wp:posOffset>4189095</wp:posOffset>
                </wp:positionV>
                <wp:extent cx="775335" cy="633730"/>
                <wp:effectExtent l="6350" t="6350" r="18415" b="7620"/>
                <wp:wrapNone/>
                <wp:docPr id="139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633730"/>
                          <a:chOff x="2880359" y="2429683"/>
                          <a:chExt cx="3278123" cy="2337053"/>
                        </a:xfrm>
                      </wpg:grpSpPr>
                      <wps:wsp>
                        <wps:cNvPr id="140" name="Freeform 3"/>
                        <wps:cNvSpPr/>
                        <wps:spPr>
                          <a:xfrm>
                            <a:off x="2880359" y="2429683"/>
                            <a:ext cx="3278123" cy="1969007"/>
                          </a:xfrm>
                          <a:custGeom>
                            <a:avLst/>
                            <a:gdLst>
                              <a:gd name="connsiteX0" fmla="*/ 3278124 w 3278123"/>
                              <a:gd name="connsiteY0" fmla="*/ 1921331 h 1969007"/>
                              <a:gd name="connsiteX1" fmla="*/ 3223006 w 3278123"/>
                              <a:gd name="connsiteY1" fmla="*/ 1969007 h 1969007"/>
                              <a:gd name="connsiteX2" fmla="*/ 55118 w 3278123"/>
                              <a:gd name="connsiteY2" fmla="*/ 1969007 h 1969007"/>
                              <a:gd name="connsiteX3" fmla="*/ 0 w 3278123"/>
                              <a:gd name="connsiteY3" fmla="*/ 1921331 h 1969007"/>
                              <a:gd name="connsiteX4" fmla="*/ 0 w 3278123"/>
                              <a:gd name="connsiteY4" fmla="*/ 47625 h 1969007"/>
                              <a:gd name="connsiteX5" fmla="*/ 55118 w 3278123"/>
                              <a:gd name="connsiteY5" fmla="*/ 0 h 1969007"/>
                              <a:gd name="connsiteX6" fmla="*/ 3223006 w 3278123"/>
                              <a:gd name="connsiteY6" fmla="*/ 0 h 1969007"/>
                              <a:gd name="connsiteX7" fmla="*/ 3278124 w 3278123"/>
                              <a:gd name="connsiteY7" fmla="*/ 47625 h 1969007"/>
                              <a:gd name="connsiteX8" fmla="*/ 3278124 w 3278123"/>
                              <a:gd name="connsiteY8" fmla="*/ 1921331 h 1969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  <a:cxn ang="7">
                                <a:pos x="connsiteX7" y="connsiteY7"/>
                              </a:cxn>
                              <a:cxn ang="8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78123" h="1969007">
                                <a:moveTo>
                                  <a:pt x="3278123" y="1921331"/>
                                </a:moveTo>
                                <a:cubicBezTo>
                                  <a:pt x="3278124" y="1947671"/>
                                  <a:pt x="3253358" y="1969007"/>
                                  <a:pt x="3223006" y="1969007"/>
                                </a:cubicBezTo>
                                <a:lnTo>
                                  <a:pt x="55118" y="1969007"/>
                                </a:lnTo>
                                <a:cubicBezTo>
                                  <a:pt x="24739" y="1969007"/>
                                  <a:pt x="0" y="1947671"/>
                                  <a:pt x="0" y="1921331"/>
                                </a:cubicBezTo>
                                <a:lnTo>
                                  <a:pt x="0" y="47625"/>
                                </a:lnTo>
                                <a:cubicBezTo>
                                  <a:pt x="0" y="21335"/>
                                  <a:pt x="24739" y="0"/>
                                  <a:pt x="55118" y="0"/>
                                </a:cubicBezTo>
                                <a:lnTo>
                                  <a:pt x="3223006" y="0"/>
                                </a:lnTo>
                                <a:cubicBezTo>
                                  <a:pt x="3253358" y="0"/>
                                  <a:pt x="3278124" y="21335"/>
                                  <a:pt x="3278124" y="47625"/>
                                </a:cubicBezTo>
                                <a:lnTo>
                                  <a:pt x="3278124" y="1921331"/>
                                </a:lnTo>
                              </a:path>
                            </a:pathLst>
                          </a:custGeom>
                          <a:solidFill>
                            <a:srgbClr val="F5CA73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141" name="Freeform 3"/>
                        <wps:cNvSpPr/>
                        <wps:spPr>
                          <a:xfrm>
                            <a:off x="3995153" y="4393357"/>
                            <a:ext cx="1048535" cy="373379"/>
                          </a:xfrm>
                          <a:custGeom>
                            <a:avLst/>
                            <a:gdLst>
                              <a:gd name="connsiteX0" fmla="*/ 933485 w 1048535"/>
                              <a:gd name="connsiteY0" fmla="*/ 275729 h 373379"/>
                              <a:gd name="connsiteX1" fmla="*/ 880907 w 1048535"/>
                              <a:gd name="connsiteY1" fmla="*/ 0 h 373379"/>
                              <a:gd name="connsiteX2" fmla="*/ 173390 w 1048535"/>
                              <a:gd name="connsiteY2" fmla="*/ 0 h 373379"/>
                              <a:gd name="connsiteX3" fmla="*/ 118907 w 1048535"/>
                              <a:gd name="connsiteY3" fmla="*/ 275729 h 373379"/>
                              <a:gd name="connsiteX4" fmla="*/ 32420 w 1048535"/>
                              <a:gd name="connsiteY4" fmla="*/ 373379 h 373379"/>
                              <a:gd name="connsiteX5" fmla="*/ 1017305 w 1048535"/>
                              <a:gd name="connsiteY5" fmla="*/ 373379 h 373379"/>
                              <a:gd name="connsiteX6" fmla="*/ 933485 w 1048535"/>
                              <a:gd name="connsiteY6" fmla="*/ 275729 h 37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8535" h="373379">
                                <a:moveTo>
                                  <a:pt x="933485" y="275729"/>
                                </a:moveTo>
                                <a:cubicBezTo>
                                  <a:pt x="904021" y="249415"/>
                                  <a:pt x="888273" y="100063"/>
                                  <a:pt x="880907" y="0"/>
                                </a:cubicBezTo>
                                <a:lnTo>
                                  <a:pt x="173390" y="0"/>
                                </a:lnTo>
                                <a:cubicBezTo>
                                  <a:pt x="165770" y="100063"/>
                                  <a:pt x="149514" y="249415"/>
                                  <a:pt x="118907" y="275729"/>
                                </a:cubicBezTo>
                                <a:cubicBezTo>
                                  <a:pt x="72298" y="315937"/>
                                  <a:pt x="-60924" y="356146"/>
                                  <a:pt x="32420" y="373379"/>
                                </a:cubicBezTo>
                                <a:lnTo>
                                  <a:pt x="1017305" y="373379"/>
                                </a:lnTo>
                                <a:cubicBezTo>
                                  <a:pt x="1107348" y="356146"/>
                                  <a:pt x="978570" y="315937"/>
                                  <a:pt x="933485" y="275729"/>
                                </a:cubicBezTo>
                              </a:path>
                            </a:pathLst>
                          </a:custGeom>
                          <a:solidFill>
                            <a:srgbClr val="F5CA73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50000" lnSpcReduction="20000"/>
                        </wps:bodyPr>
                      </wps:wsp>
                      <wps:wsp>
                        <wps:cNvPr id="142" name="Freeform 3"/>
                        <wps:cNvSpPr/>
                        <wps:spPr>
                          <a:xfrm>
                            <a:off x="4450078" y="4210476"/>
                            <a:ext cx="108000" cy="108000"/>
                          </a:xfrm>
                          <a:custGeom>
                            <a:avLst/>
                            <a:gdLst>
                              <a:gd name="connsiteX0" fmla="*/ 138683 w 138684"/>
                              <a:gd name="connsiteY0" fmla="*/ 60198 h 120396"/>
                              <a:gd name="connsiteX1" fmla="*/ 69342 w 138684"/>
                              <a:gd name="connsiteY1" fmla="*/ 120396 h 120396"/>
                              <a:gd name="connsiteX2" fmla="*/ 0 w 138684"/>
                              <a:gd name="connsiteY2" fmla="*/ 60198 h 120396"/>
                              <a:gd name="connsiteX3" fmla="*/ 69342 w 138684"/>
                              <a:gd name="connsiteY3" fmla="*/ 0 h 120396"/>
                              <a:gd name="connsiteX4" fmla="*/ 138683 w 138684"/>
                              <a:gd name="connsiteY4" fmla="*/ 60198 h 120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684" h="120396">
                                <a:moveTo>
                                  <a:pt x="138683" y="60198"/>
                                </a:moveTo>
                                <a:cubicBezTo>
                                  <a:pt x="138683" y="93446"/>
                                  <a:pt x="107696" y="120396"/>
                                  <a:pt x="69342" y="120396"/>
                                </a:cubicBezTo>
                                <a:cubicBezTo>
                                  <a:pt x="30988" y="120396"/>
                                  <a:pt x="0" y="93446"/>
                                  <a:pt x="0" y="60198"/>
                                </a:cubicBezTo>
                                <a:cubicBezTo>
                                  <a:pt x="0" y="26949"/>
                                  <a:pt x="30988" y="0"/>
                                  <a:pt x="69342" y="0"/>
                                </a:cubicBezTo>
                                <a:cubicBezTo>
                                  <a:pt x="107696" y="0"/>
                                  <a:pt x="138683" y="26949"/>
                                  <a:pt x="138683" y="60198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25000" lnSpcReduction="20000"/>
                        </wps:bodyPr>
                      </wps:wsp>
                      <wps:wsp>
                        <wps:cNvPr id="147" name="Freeform 3"/>
                        <wps:cNvSpPr/>
                        <wps:spPr>
                          <a:xfrm>
                            <a:off x="2995422" y="2567605"/>
                            <a:ext cx="3040379" cy="1566671"/>
                          </a:xfrm>
                          <a:custGeom>
                            <a:avLst/>
                            <a:gdLst>
                              <a:gd name="connsiteX0" fmla="*/ 0 w 3040379"/>
                              <a:gd name="connsiteY0" fmla="*/ 1566671 h 1566671"/>
                              <a:gd name="connsiteX1" fmla="*/ 3040380 w 3040379"/>
                              <a:gd name="connsiteY1" fmla="*/ 1566671 h 1566671"/>
                              <a:gd name="connsiteX2" fmla="*/ 3040380 w 3040379"/>
                              <a:gd name="connsiteY2" fmla="*/ 0 h 1566671"/>
                              <a:gd name="connsiteX3" fmla="*/ 0 w 3040379"/>
                              <a:gd name="connsiteY3" fmla="*/ 0 h 1566671"/>
                              <a:gd name="connsiteX4" fmla="*/ 0 w 3040379"/>
                              <a:gd name="connsiteY4" fmla="*/ 1566671 h 156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40379" h="1566671">
                                <a:moveTo>
                                  <a:pt x="0" y="1566671"/>
                                </a:moveTo>
                                <a:lnTo>
                                  <a:pt x="3040380" y="1566671"/>
                                </a:lnTo>
                                <a:lnTo>
                                  <a:pt x="304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671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txbx>
                          <w:txbxContent>
                            <w:p w14:paraId="0FB9BE87" w14:textId="77777777" w:rsidR="00EA35E2" w:rsidRDefault="00FF0969">
                              <w:pPr>
                                <w:numPr>
                                  <w:ilvl w:val="0"/>
                                  <w:numId w:val="22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3F4143"/>
                                  <w:kern w:val="24"/>
                                  <w:sz w:val="27"/>
                                  <w:szCs w:val="27"/>
                                </w:rPr>
                                <w:t>Lorem ipsum dolor sit amet, consecte</w:t>
                              </w:r>
                            </w:p>
                          </w:txbxContent>
                        </wps:txbx>
                        <wps:bodyPr rtlCol="0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2" o:spid="_x0000_s1026" o:spt="203" style="position:absolute;left:0pt;margin-left:91.25pt;margin-top:329.85pt;height:49.9pt;width:61.05pt;z-index:251687936;mso-width-relative:page;mso-height-relative:page;" coordorigin="2880359,2429683" coordsize="3278123,2337053" o:gfxdata="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">
                <o:lock v:ext="edit" aspectratio="f"/>
                <v:shape id="Freeform 3" o:spid="_x0000_s1026" o:spt="100" style="position:absolute;left:2880359;top:2429683;height:1969007;width:3278123;v-text-anchor:middle;" fillcolor="#F5CA73" filled="t" stroked="t" coordsize="3278123,1969007" o:gfxdata="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4mxu/&#10;AAAA3AAAAA8AAAAAAAAAAQAgAAAAIgAAAGRycy9kb3ducmV2LnhtbFBLAQIUABQAAAAIAIdO4kAz&#10;LwWeOwAAADkAAAAQAAAAAAAAAAEAIAAAAA4BAABkcnMvc2hhcGV4bWwueG1sUEsFBgAAAAAGAAYA&#10;WwEAALgDAAAAAA==&#10;" path="m3278123,1921331c3278124,1947671,3253358,1969007,3223006,1969007l55118,1969007c24739,1969007,0,1947671,0,1921331l0,47625c0,21335,24739,0,55118,0l3223006,0c3253358,0,3278124,21335,3278124,47625l3278124,1921331e">
                  <v:path o:connectlocs="3278124,1921331;3223006,1969007;55118,1969007;0,1921331;0,47625;55118,0;3223006,0;3278124,47625;3278124,1921331" o:connectangles="0,0,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3995153;top:4393357;height:373379;width:1048535;v-text-anchor:middle;" fillcolor="#F5CA73" filled="t" stroked="t" coordsize="1048535,373379" o:gfxdata="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mhi74A&#10;AADcAAAADwAAAAAAAAABACAAAAAiAAAAZHJzL2Rvd25yZXYueG1sUEsBAhQAFAAAAAgAh07iQDMv&#10;BZ47AAAAOQAAABAAAAAAAAAAAQAgAAAADQEAAGRycy9zaGFwZXhtbC54bWxQSwUGAAAAAAYABgBb&#10;AQAAtwMAAAAA&#10;" path="m933485,275729c904021,249415,888273,100063,880907,0l173390,0c165770,100063,149514,249415,118907,275729c72298,315937,-60924,356146,32420,373379l1017305,373379c1107348,356146,978570,315937,933485,275729e">
                  <v:path o:connectlocs="933485,275729;880907,0;173390,0;118907,275729;32420,373379;1017305,373379;933485,275729" o:connectangles="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4450078;top:4210476;height:108000;width:108000;v-text-anchor:middle;" fillcolor="#FFFFFF" filled="t" stroked="t" coordsize="138684,120396" o:gfxdata="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B5rMugAAANwA&#10;AAAPAAAAAAAAAAEAIAAAACIAAABkcnMvZG93bnJldi54bWxQSwECFAAUAAAACACHTuJAMy8FnjsA&#10;AAA5AAAAEAAAAAAAAAABACAAAAAJAQAAZHJzL3NoYXBleG1sLnhtbFBLBQYAAAAABgAGAFsBAACz&#10;AwAAAAA=&#10;" path="m138683,60198c138683,93446,107696,120396,69342,120396c30988,120396,0,93446,0,60198c0,26949,30988,0,69342,0c107696,0,138683,26949,138683,60198e">
                  <v:path o:connectlocs="107999,54000;54000,108000;0,54000;54000,0;107999,54000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2995422;top:2567605;height:1566671;width:3040379;v-text-anchor:middle;" fillcolor="#FFFFFF" filled="t" stroked="t" coordsize="3040379,1566671" o:gfxdata="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WkYuvQAA&#10;ANwAAAAPAAAAAAAAAAEAIAAAACIAAABkcnMvZG93bnJldi54bWxQSwECFAAUAAAACACHTuJAMy8F&#10;njsAAAA5AAAAEAAAAAAAAAABACAAAAAMAQAAZHJzL3NoYXBleG1sLnhtbFBLBQYAAAAABgAGAFsB&#10;AAC2AwAAAAA=&#10;" path="m0,1566671l3040380,1566671,3040380,0,0,0,0,1566671e">
                  <v:path textboxrect="0,0,3040379,1566671" o:connectlocs="0,1566671;3040380,1566671;3040380,0;0,0;0,1566671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2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3F4143"/>
                            <w:kern w:val="24"/>
                            <w:sz w:val="27"/>
                            <w:szCs w:val="27"/>
                          </w:rPr>
                          <w:t>Lorem ipsum dolor sit amet, consecte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EAD1EC" wp14:editId="648438A7">
                <wp:simplePos x="0" y="0"/>
                <wp:positionH relativeFrom="column">
                  <wp:posOffset>1155700</wp:posOffset>
                </wp:positionH>
                <wp:positionV relativeFrom="paragraph">
                  <wp:posOffset>2982595</wp:posOffset>
                </wp:positionV>
                <wp:extent cx="775335" cy="633730"/>
                <wp:effectExtent l="6350" t="6350" r="18415" b="7620"/>
                <wp:wrapNone/>
                <wp:docPr id="13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633730"/>
                          <a:chOff x="2880359" y="2429683"/>
                          <a:chExt cx="3278123" cy="2337053"/>
                        </a:xfrm>
                      </wpg:grpSpPr>
                      <wps:wsp>
                        <wps:cNvPr id="135" name="Freeform 3"/>
                        <wps:cNvSpPr/>
                        <wps:spPr>
                          <a:xfrm>
                            <a:off x="2880359" y="2429683"/>
                            <a:ext cx="3278123" cy="1969007"/>
                          </a:xfrm>
                          <a:custGeom>
                            <a:avLst/>
                            <a:gdLst>
                              <a:gd name="connsiteX0" fmla="*/ 3278124 w 3278123"/>
                              <a:gd name="connsiteY0" fmla="*/ 1921331 h 1969007"/>
                              <a:gd name="connsiteX1" fmla="*/ 3223006 w 3278123"/>
                              <a:gd name="connsiteY1" fmla="*/ 1969007 h 1969007"/>
                              <a:gd name="connsiteX2" fmla="*/ 55118 w 3278123"/>
                              <a:gd name="connsiteY2" fmla="*/ 1969007 h 1969007"/>
                              <a:gd name="connsiteX3" fmla="*/ 0 w 3278123"/>
                              <a:gd name="connsiteY3" fmla="*/ 1921331 h 1969007"/>
                              <a:gd name="connsiteX4" fmla="*/ 0 w 3278123"/>
                              <a:gd name="connsiteY4" fmla="*/ 47625 h 1969007"/>
                              <a:gd name="connsiteX5" fmla="*/ 55118 w 3278123"/>
                              <a:gd name="connsiteY5" fmla="*/ 0 h 1969007"/>
                              <a:gd name="connsiteX6" fmla="*/ 3223006 w 3278123"/>
                              <a:gd name="connsiteY6" fmla="*/ 0 h 1969007"/>
                              <a:gd name="connsiteX7" fmla="*/ 3278124 w 3278123"/>
                              <a:gd name="connsiteY7" fmla="*/ 47625 h 1969007"/>
                              <a:gd name="connsiteX8" fmla="*/ 3278124 w 3278123"/>
                              <a:gd name="connsiteY8" fmla="*/ 1921331 h 1969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  <a:cxn ang="7">
                                <a:pos x="connsiteX7" y="connsiteY7"/>
                              </a:cxn>
                              <a:cxn ang="8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78123" h="1969007">
                                <a:moveTo>
                                  <a:pt x="3278123" y="1921331"/>
                                </a:moveTo>
                                <a:cubicBezTo>
                                  <a:pt x="3278124" y="1947671"/>
                                  <a:pt x="3253358" y="1969007"/>
                                  <a:pt x="3223006" y="1969007"/>
                                </a:cubicBezTo>
                                <a:lnTo>
                                  <a:pt x="55118" y="1969007"/>
                                </a:lnTo>
                                <a:cubicBezTo>
                                  <a:pt x="24739" y="1969007"/>
                                  <a:pt x="0" y="1947671"/>
                                  <a:pt x="0" y="1921331"/>
                                </a:cubicBezTo>
                                <a:lnTo>
                                  <a:pt x="0" y="47625"/>
                                </a:lnTo>
                                <a:cubicBezTo>
                                  <a:pt x="0" y="21335"/>
                                  <a:pt x="24739" y="0"/>
                                  <a:pt x="55118" y="0"/>
                                </a:cubicBezTo>
                                <a:lnTo>
                                  <a:pt x="3223006" y="0"/>
                                </a:lnTo>
                                <a:cubicBezTo>
                                  <a:pt x="3253358" y="0"/>
                                  <a:pt x="3278124" y="21335"/>
                                  <a:pt x="3278124" y="47625"/>
                                </a:cubicBezTo>
                                <a:lnTo>
                                  <a:pt x="3278124" y="1921331"/>
                                </a:lnTo>
                              </a:path>
                            </a:pathLst>
                          </a:custGeom>
                          <a:solidFill>
                            <a:srgbClr val="F99F7B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136" name="Freeform 3"/>
                        <wps:cNvSpPr/>
                        <wps:spPr>
                          <a:xfrm>
                            <a:off x="3995153" y="4393357"/>
                            <a:ext cx="1048535" cy="373379"/>
                          </a:xfrm>
                          <a:custGeom>
                            <a:avLst/>
                            <a:gdLst>
                              <a:gd name="connsiteX0" fmla="*/ 933485 w 1048535"/>
                              <a:gd name="connsiteY0" fmla="*/ 275729 h 373379"/>
                              <a:gd name="connsiteX1" fmla="*/ 880907 w 1048535"/>
                              <a:gd name="connsiteY1" fmla="*/ 0 h 373379"/>
                              <a:gd name="connsiteX2" fmla="*/ 173390 w 1048535"/>
                              <a:gd name="connsiteY2" fmla="*/ 0 h 373379"/>
                              <a:gd name="connsiteX3" fmla="*/ 118907 w 1048535"/>
                              <a:gd name="connsiteY3" fmla="*/ 275729 h 373379"/>
                              <a:gd name="connsiteX4" fmla="*/ 32420 w 1048535"/>
                              <a:gd name="connsiteY4" fmla="*/ 373379 h 373379"/>
                              <a:gd name="connsiteX5" fmla="*/ 1017305 w 1048535"/>
                              <a:gd name="connsiteY5" fmla="*/ 373379 h 373379"/>
                              <a:gd name="connsiteX6" fmla="*/ 933485 w 1048535"/>
                              <a:gd name="connsiteY6" fmla="*/ 275729 h 37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  <a:cxn ang="5">
                                <a:pos x="connsiteX5" y="connsiteY5"/>
                              </a:cxn>
                              <a:cxn ang="6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8535" h="373379">
                                <a:moveTo>
                                  <a:pt x="933485" y="275729"/>
                                </a:moveTo>
                                <a:cubicBezTo>
                                  <a:pt x="904021" y="249415"/>
                                  <a:pt x="888273" y="100063"/>
                                  <a:pt x="880907" y="0"/>
                                </a:cubicBezTo>
                                <a:lnTo>
                                  <a:pt x="173390" y="0"/>
                                </a:lnTo>
                                <a:cubicBezTo>
                                  <a:pt x="165770" y="100063"/>
                                  <a:pt x="149514" y="249415"/>
                                  <a:pt x="118907" y="275729"/>
                                </a:cubicBezTo>
                                <a:cubicBezTo>
                                  <a:pt x="72298" y="315937"/>
                                  <a:pt x="-60924" y="356146"/>
                                  <a:pt x="32420" y="373379"/>
                                </a:cubicBezTo>
                                <a:lnTo>
                                  <a:pt x="1017305" y="373379"/>
                                </a:lnTo>
                                <a:cubicBezTo>
                                  <a:pt x="1107348" y="356146"/>
                                  <a:pt x="978570" y="315937"/>
                                  <a:pt x="933485" y="275729"/>
                                </a:cubicBezTo>
                              </a:path>
                            </a:pathLst>
                          </a:custGeom>
                          <a:solidFill>
                            <a:srgbClr val="F99F7B"/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50000" lnSpcReduction="20000"/>
                        </wps:bodyPr>
                      </wps:wsp>
                      <wps:wsp>
                        <wps:cNvPr id="137" name="Freeform 3"/>
                        <wps:cNvSpPr/>
                        <wps:spPr>
                          <a:xfrm>
                            <a:off x="4450078" y="4210476"/>
                            <a:ext cx="108000" cy="108000"/>
                          </a:xfrm>
                          <a:custGeom>
                            <a:avLst/>
                            <a:gdLst>
                              <a:gd name="connsiteX0" fmla="*/ 138683 w 138684"/>
                              <a:gd name="connsiteY0" fmla="*/ 60198 h 120396"/>
                              <a:gd name="connsiteX1" fmla="*/ 69342 w 138684"/>
                              <a:gd name="connsiteY1" fmla="*/ 120396 h 120396"/>
                              <a:gd name="connsiteX2" fmla="*/ 0 w 138684"/>
                              <a:gd name="connsiteY2" fmla="*/ 60198 h 120396"/>
                              <a:gd name="connsiteX3" fmla="*/ 69342 w 138684"/>
                              <a:gd name="connsiteY3" fmla="*/ 0 h 120396"/>
                              <a:gd name="connsiteX4" fmla="*/ 138683 w 138684"/>
                              <a:gd name="connsiteY4" fmla="*/ 60198 h 120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684" h="120396">
                                <a:moveTo>
                                  <a:pt x="138683" y="60198"/>
                                </a:moveTo>
                                <a:cubicBezTo>
                                  <a:pt x="138683" y="93446"/>
                                  <a:pt x="107696" y="120396"/>
                                  <a:pt x="69342" y="120396"/>
                                </a:cubicBezTo>
                                <a:cubicBezTo>
                                  <a:pt x="30988" y="120396"/>
                                  <a:pt x="0" y="93446"/>
                                  <a:pt x="0" y="60198"/>
                                </a:cubicBezTo>
                                <a:cubicBezTo>
                                  <a:pt x="0" y="26949"/>
                                  <a:pt x="30988" y="0"/>
                                  <a:pt x="69342" y="0"/>
                                </a:cubicBezTo>
                                <a:cubicBezTo>
                                  <a:pt x="107696" y="0"/>
                                  <a:pt x="138683" y="26949"/>
                                  <a:pt x="138683" y="60198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bodyPr rtlCol="0" anchor="ctr">
                          <a:normAutofit fontScale="25000" lnSpcReduction="20000"/>
                        </wps:bodyPr>
                      </wps:wsp>
                      <wps:wsp>
                        <wps:cNvPr id="138" name="Freeform 3"/>
                        <wps:cNvSpPr/>
                        <wps:spPr>
                          <a:xfrm>
                            <a:off x="2995422" y="2567605"/>
                            <a:ext cx="3040379" cy="1566671"/>
                          </a:xfrm>
                          <a:custGeom>
                            <a:avLst/>
                            <a:gdLst>
                              <a:gd name="connsiteX0" fmla="*/ 0 w 3040379"/>
                              <a:gd name="connsiteY0" fmla="*/ 1566671 h 1566671"/>
                              <a:gd name="connsiteX1" fmla="*/ 3040380 w 3040379"/>
                              <a:gd name="connsiteY1" fmla="*/ 1566671 h 1566671"/>
                              <a:gd name="connsiteX2" fmla="*/ 3040380 w 3040379"/>
                              <a:gd name="connsiteY2" fmla="*/ 0 h 1566671"/>
                              <a:gd name="connsiteX3" fmla="*/ 0 w 3040379"/>
                              <a:gd name="connsiteY3" fmla="*/ 0 h 1566671"/>
                              <a:gd name="connsiteX4" fmla="*/ 0 w 3040379"/>
                              <a:gd name="connsiteY4" fmla="*/ 1566671 h 156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1">
                                <a:pos x="connsiteX1" y="connsiteY1"/>
                              </a:cxn>
                              <a:cxn ang="2">
                                <a:pos x="connsiteX2" y="connsiteY2"/>
                              </a:cxn>
                              <a:cxn ang="3">
                                <a:pos x="connsiteX3" y="connsiteY3"/>
                              </a:cxn>
                              <a:cxn ang="4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40379" h="1566671">
                                <a:moveTo>
                                  <a:pt x="0" y="1566671"/>
                                </a:moveTo>
                                <a:lnTo>
                                  <a:pt x="3040380" y="1566671"/>
                                </a:lnTo>
                                <a:lnTo>
                                  <a:pt x="304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671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rgbClr val="F99F7B">
                              <a:shade val="50000"/>
                            </a:srgbClr>
                          </a:lnRef>
                          <a:fillRef idx="1">
                            <a:srgbClr val="F99F7B"/>
                          </a:fillRef>
                          <a:effectRef idx="0">
                            <a:srgbClr val="F99F7B"/>
                          </a:effectRef>
                          <a:fontRef idx="minor">
                            <a:srgbClr val="FFFFFF"/>
                          </a:fontRef>
                        </wps:style>
                        <wps:txbx>
                          <w:txbxContent>
                            <w:p w14:paraId="170892A9" w14:textId="77777777" w:rsidR="00EA35E2" w:rsidRDefault="00FF0969">
                              <w:pPr>
                                <w:numPr>
                                  <w:ilvl w:val="0"/>
                                  <w:numId w:val="23"/>
                                </w:numPr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3F4143"/>
                                  <w:kern w:val="24"/>
                                  <w:sz w:val="27"/>
                                  <w:szCs w:val="27"/>
                                </w:rPr>
                                <w:t>Lorem ipsum dolor sit amet, consecte</w:t>
                              </w:r>
                            </w:p>
                          </w:txbxContent>
                        </wps:txbx>
                        <wps:bodyPr rtlCol="0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6" o:spid="_x0000_s1026" o:spt="203" style="position:absolute;left:0pt;margin-left:91pt;margin-top:234.85pt;height:49.9pt;width:61.05pt;z-index:251688960;mso-width-relative:page;mso-height-relative:page;" coordorigin="2880359,2429683" coordsize="3278123,2337053" o:gfxdata="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">
                <o:lock v:ext="edit" aspectratio="f"/>
                <v:shape id="Freeform 3" o:spid="_x0000_s1026" o:spt="100" style="position:absolute;left:2880359;top:2429683;height:1969007;width:3278123;v-text-anchor:middle;" fillcolor="#F99F7B" filled="t" stroked="t" coordsize="3278123,1969007" o:gfxdata="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amWLugAAANwA&#10;AAAPAAAAAAAAAAEAIAAAACIAAABkcnMvZG93bnJldi54bWxQSwECFAAUAAAACACHTuJAMy8FnjsA&#10;AAA5AAAAEAAAAAAAAAABACAAAAAJAQAAZHJzL3NoYXBleG1sLnhtbFBLBQYAAAAABgAGAFsBAACz&#10;AwAAAAA=&#10;" path="m3278123,1921331c3278124,1947671,3253358,1969007,3223006,1969007l55118,1969007c24739,1969007,0,1947671,0,1921331l0,47625c0,21335,24739,0,55118,0l3223006,0c3253358,0,3278124,21335,3278124,47625l3278124,1921331e">
                  <v:path o:connectlocs="3278124,1921331;3223006,1969007;55118,1969007;0,1921331;0,47625;55118,0;3223006,0;3278124,47625;3278124,1921331" o:connectangles="0,0,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3995153;top:4393357;height:373379;width:1048535;v-text-anchor:middle;" fillcolor="#F99F7B" filled="t" stroked="t" coordsize="1048535,373379" o:gfxdata="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P272vQAA&#10;ANwAAAAPAAAAAAAAAAEAIAAAACIAAABkcnMvZG93bnJldi54bWxQSwECFAAUAAAACACHTuJAMy8F&#10;njsAAAA5AAAAEAAAAAAAAAABACAAAAAMAQAAZHJzL3NoYXBleG1sLnhtbFBLBQYAAAAABgAGAFsB&#10;AAC2AwAAAAA=&#10;" path="m933485,275729c904021,249415,888273,100063,880907,0l173390,0c165770,100063,149514,249415,118907,275729c72298,315937,-60924,356146,32420,373379l1017305,373379c1107348,356146,978570,315937,933485,275729e">
                  <v:path o:connectlocs="933485,275729;880907,0;173390,0;118907,275729;32420,373379;1017305,373379;933485,275729" o:connectangles="0,0,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4450078;top:4210476;height:108000;width:108000;v-text-anchor:middle;" fillcolor="#FFFFFF" filled="t" stroked="t" coordsize="138684,120396" o:gfxdata="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ZKKbsAAADc&#10;AAAADwAAAAAAAAABACAAAAAiAAAAZHJzL2Rvd25yZXYueG1sUEsBAhQAFAAAAAgAh07iQDMvBZ47&#10;AAAAOQAAABAAAAAAAAAAAQAgAAAACgEAAGRycy9zaGFwZXhtbC54bWxQSwUGAAAAAAYABgBbAQAA&#10;tAMAAAAA&#10;" path="m138683,60198c138683,93446,107696,120396,69342,120396c30988,120396,0,93446,0,60198c0,26949,30988,0,69342,0c107696,0,138683,26949,138683,60198e">
                  <v:path o:connectlocs="107999,54000;54000,108000;0,54000;54000,0;107999,54000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</v:shape>
                <v:shape id="Freeform 3" o:spid="_x0000_s1026" o:spt="100" style="position:absolute;left:2995422;top:2567605;height:1566671;width:3040379;v-text-anchor:middle;" fillcolor="#FFFFFF" filled="t" stroked="t" coordsize="3040379,1566671" o:gfxdata="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w6Eh&#10;wAAAANwAAAAPAAAAAAAAAAEAIAAAACIAAABkcnMvZG93bnJldi54bWxQSwECFAAUAAAACACHTuJA&#10;My8FnjsAAAA5AAAAEAAAAAAAAAABACAAAAAPAQAAZHJzL3NoYXBleG1sLnhtbFBLBQYAAAAABgAG&#10;AFsBAAC5AwAAAAA=&#10;" path="m0,1566671l3040380,1566671,3040380,0,0,0,0,1566671e">
                  <v:path textboxrect="0,0,3040379,1566671" o:connectlocs="0,1566671;3040380,1566671;3040380,0;0,0;0,1566671" o:connectangles="0,0,0,0,0"/>
                  <v:fill on="t" focussize="0,0"/>
                  <v:stroke weight="1pt" color="#000000" opacity="0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3"/>
                          </w:numPr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hAnsiTheme="minorBidi"/>
                            <w:color w:val="3F4143"/>
                            <w:kern w:val="24"/>
                            <w:sz w:val="27"/>
                            <w:szCs w:val="27"/>
                          </w:rPr>
                          <w:t>Lorem ipsum dolor sit amet, consecte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7E4A7D" wp14:editId="6AFC85DC">
                <wp:simplePos x="0" y="0"/>
                <wp:positionH relativeFrom="column">
                  <wp:posOffset>640715</wp:posOffset>
                </wp:positionH>
                <wp:positionV relativeFrom="paragraph">
                  <wp:posOffset>1753235</wp:posOffset>
                </wp:positionV>
                <wp:extent cx="304800" cy="304800"/>
                <wp:effectExtent l="0" t="0" r="0" b="0"/>
                <wp:wrapNone/>
                <wp:docPr id="56" name="十字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6915" y="2083435"/>
                          <a:ext cx="304800" cy="304800"/>
                        </a:xfrm>
                        <a:prstGeom prst="pl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" type="#_x0000_t11" style="position:absolute;left:0pt;margin-left:50.45pt;margin-top:138.05pt;height:24pt;width:24pt;z-index:251689984;v-text-anchor:middle;mso-width-relative:page;mso-height-relative:page;" fillcolor="#FFFFFF [3212]" filled="t" stroked="f" coordsize="21600,21600" o:gfxdata="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L3dLodcAAAALAQAADwAAAAAAAAABACAAAAAiAAAA&#10;ZHJzL2Rvd25yZXYueG1sUEsBAhQAFAAAAAgAh07iQJkf3nx6AgAA2gQAAA4AAAAAAAAAAQAgAAAA&#10;JgEAAGRycy9lMm9Eb2MueG1sUEsFBgAAAAAGAAYAWQEAABIGAAAAAA==&#10;" adj="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A82AB3" wp14:editId="727B16E0">
                <wp:simplePos x="0" y="0"/>
                <wp:positionH relativeFrom="margin">
                  <wp:posOffset>1138555</wp:posOffset>
                </wp:positionH>
                <wp:positionV relativeFrom="paragraph">
                  <wp:posOffset>1548130</wp:posOffset>
                </wp:positionV>
                <wp:extent cx="3258820" cy="630555"/>
                <wp:effectExtent l="0" t="0" r="0" b="0"/>
                <wp:wrapNone/>
                <wp:docPr id="54" name="文本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0E55E" w14:textId="77777777" w:rsidR="00EA35E2" w:rsidRDefault="00FF0969">
                            <w:pPr>
                              <w:pStyle w:val="a3"/>
                              <w:textAlignment w:val="baseline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</w:rPr>
                              <w:t>2019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</w:rPr>
                              <w:t>年工作计划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9.65pt;margin-top:121.9pt;height:49.65pt;width:256.6pt;mso-position-horizontal-relative:margin;z-index:251691008;mso-width-relative:page;mso-height-relative:page;" filled="f" stroked="f" coordsize="21600,21600" o:gfxdata="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3LhWdgA&#10;AAALAQAADwAAAAAAAAABACAAAAAiAAAAZHJzL2Rvd25yZXYueG1sUEsBAhQAFAAAAAgAh07iQK1U&#10;r+/mAQAAuAMAAA4AAAAAAAAAAQAgAAAAJw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textAlignment w:val="baseline"/>
                        <w:rPr>
                          <w:rFonts w:ascii="微软雅黑" w:hAnsi="微软雅黑" w:eastAsia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2019年工作计划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298755" wp14:editId="0F39C0BE">
                <wp:simplePos x="0" y="0"/>
                <wp:positionH relativeFrom="column">
                  <wp:posOffset>570865</wp:posOffset>
                </wp:positionH>
                <wp:positionV relativeFrom="paragraph">
                  <wp:posOffset>1670685</wp:posOffset>
                </wp:positionV>
                <wp:extent cx="448310" cy="448310"/>
                <wp:effectExtent l="0" t="0" r="8890" b="8890"/>
                <wp:wrapNone/>
                <wp:docPr id="52" name="圆角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4831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圆角矩形" o:spid="_x0000_s1026" o:spt="2" style="position:absolute;left:0pt;margin-left:44.95pt;margin-top:131.55pt;height:35.3pt;width:35.3pt;z-index:251692032;v-text-anchor:middle;mso-width-relative:page;mso-height-relative:page;" fillcolor="#808080 [1629]" filled="t" stroked="f" coordsize="21600,21600" arcsize="0.166666666666667" o:gfxdata="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c1lnLcAAAACgEA&#10;AA8AAAAAAAAAAQAgAAAAIgAAAGRycy9kb3ducmV2LnhtbFBLAQIUABQAAAAIAIdO4kC+fn2uTwIA&#10;AK4EAAAOAAAAAAAAAAEAIAAAACs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A3EC0D" wp14:editId="6CA37CF2">
                <wp:simplePos x="0" y="0"/>
                <wp:positionH relativeFrom="column">
                  <wp:posOffset>311150</wp:posOffset>
                </wp:positionH>
                <wp:positionV relativeFrom="paragraph">
                  <wp:posOffset>280670</wp:posOffset>
                </wp:positionV>
                <wp:extent cx="1916430" cy="782955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430" cy="782955"/>
                          <a:chOff x="21256" y="749"/>
                          <a:chExt cx="3018" cy="1233"/>
                        </a:xfrm>
                      </wpg:grpSpPr>
                      <wps:wsp>
                        <wps:cNvPr id="23" name="文本框 12"/>
                        <wps:cNvSpPr txBox="1"/>
                        <wps:spPr>
                          <a:xfrm>
                            <a:off x="21256" y="749"/>
                            <a:ext cx="1682" cy="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7305AD" w14:textId="77777777" w:rsidR="00EA35E2" w:rsidRDefault="00FF0969">
                              <w:pPr>
                                <w:pStyle w:val="a4"/>
                                <w:jc w:val="left"/>
                                <w:rPr>
                                  <w:rFonts w:eastAsia="微软雅黑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微软雅黑" w:eastAsia="微软雅黑" w:hAnsi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201</w:t>
                              </w: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直接连接符 20"/>
                        <wps:cNvCnPr/>
                        <wps:spPr>
                          <a:xfrm>
                            <a:off x="23074" y="1230"/>
                            <a:ext cx="0" cy="48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文本框 19"/>
                        <wps:cNvSpPr txBox="1"/>
                        <wps:spPr>
                          <a:xfrm>
                            <a:off x="23284" y="1110"/>
                            <a:ext cx="991" cy="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A34E7" w14:textId="77777777" w:rsidR="00EA35E2" w:rsidRDefault="00FF0969">
                              <w:pPr>
                                <w:spacing w:line="28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工作总结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5pt;margin-top:22.1pt;height:61.65pt;width:150.9pt;z-index:251660288;mso-width-relative:page;mso-height-relative:page;" coordorigin="21256,749" coordsize="3018,1233" o:gfxdata="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B02sU22gAAAAkBAAAPAAAAAAAAAAEAIAAAACIAAABkcnMvZG93bnJl&#10;di54bWxQSwECFAAUAAAACACHTuJAhiLjMooDAAD2CAAADgAAAAAAAAABACAAAAApAQAAZHJzL2Uy&#10;b0RvYy54bWxQSwUGAAAAAAYABgBZAQAAJQcAAAAA&#10;">
                <o:lock v:ext="edit" aspectratio="f"/>
                <v:shape id="文本框 12" o:spid="_x0000_s1026" o:spt="202" type="#_x0000_t202" style="position:absolute;left:21256;top:749;height:1195;width:1682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left"/>
                          <w:rPr>
                            <w:rFonts w:eastAsia="微软雅黑"/>
                            <w:b/>
                            <w:color w:val="FFFFFF" w:themeColor="background1"/>
                            <w:sz w:val="44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</w:t>
                        </w:r>
                        <w:r>
                          <w:rPr>
                            <w:rFonts w:ascii="微软雅黑" w:eastAsia="微软雅黑" w:hAnsi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  <v:line id="直接连接符 20" o:spid="_x0000_s1026" o:spt="20" style="position:absolute;left:23074;top:1230;height:480;width:0;" filled="f" stroked="t" coordsize="21600,21600" o:gfxdata="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f2Ga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0pt" color="#C00000 [3204]" miterlimit="8" joinstyle="miter"/>
                  <v:imagedata o:title=""/>
                  <o:lock v:ext="edit" aspectratio="f"/>
                </v:line>
                <v:shape id="文本框 19" o:spid="_x0000_s1026" o:spt="202" type="#_x0000_t202" style="position:absolute;left:23284;top:1110;height:873;width:991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工作总结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A35E2">
      <w:pgSz w:w="11906" w:h="16838"/>
      <w:pgMar w:top="0" w:right="0" w:bottom="0" w:left="0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C27AF5"/>
    <w:multiLevelType w:val="multilevel"/>
    <w:tmpl w:val="8BC27AF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9486201B"/>
    <w:multiLevelType w:val="multilevel"/>
    <w:tmpl w:val="9486201B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99D77AF2"/>
    <w:multiLevelType w:val="multilevel"/>
    <w:tmpl w:val="99D77AF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A9E12F93"/>
    <w:multiLevelType w:val="multilevel"/>
    <w:tmpl w:val="A9E12F93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BB988F11"/>
    <w:multiLevelType w:val="multilevel"/>
    <w:tmpl w:val="BB988F1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D50D18CD"/>
    <w:multiLevelType w:val="multilevel"/>
    <w:tmpl w:val="D50D18C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DA4C0DA2"/>
    <w:multiLevelType w:val="multilevel"/>
    <w:tmpl w:val="DA4C0DA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E7651CB5"/>
    <w:multiLevelType w:val="multilevel"/>
    <w:tmpl w:val="E7651CB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B1E1523"/>
    <w:multiLevelType w:val="multilevel"/>
    <w:tmpl w:val="FB1E1523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FDBCEBF6"/>
    <w:multiLevelType w:val="multilevel"/>
    <w:tmpl w:val="FDBCEB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9523C08"/>
    <w:multiLevelType w:val="multilevel"/>
    <w:tmpl w:val="09523C0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1E3B22C"/>
    <w:multiLevelType w:val="multilevel"/>
    <w:tmpl w:val="11E3B2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4BC5C2"/>
    <w:multiLevelType w:val="multilevel"/>
    <w:tmpl w:val="214BC5C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9B0A0B5"/>
    <w:multiLevelType w:val="multilevel"/>
    <w:tmpl w:val="29B0A0B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11D691"/>
    <w:multiLevelType w:val="multilevel"/>
    <w:tmpl w:val="3111D69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E5ECDC6"/>
    <w:multiLevelType w:val="multilevel"/>
    <w:tmpl w:val="3E5ECDC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C52D58"/>
    <w:multiLevelType w:val="multilevel"/>
    <w:tmpl w:val="3EC52D5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BF6821"/>
    <w:multiLevelType w:val="multilevel"/>
    <w:tmpl w:val="43BF682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05967F7"/>
    <w:multiLevelType w:val="multilevel"/>
    <w:tmpl w:val="505967F7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006165"/>
    <w:multiLevelType w:val="multilevel"/>
    <w:tmpl w:val="5500616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9F126C5"/>
    <w:multiLevelType w:val="multilevel"/>
    <w:tmpl w:val="59F126C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C4BD9A9"/>
    <w:multiLevelType w:val="multilevel"/>
    <w:tmpl w:val="5C4BD9A9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0C59A85"/>
    <w:multiLevelType w:val="multilevel"/>
    <w:tmpl w:val="60C59A8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C377C76"/>
    <w:multiLevelType w:val="multilevel"/>
    <w:tmpl w:val="6C377C7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A4DAA11"/>
    <w:multiLevelType w:val="multilevel"/>
    <w:tmpl w:val="7A4DAA1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21065541">
    <w:abstractNumId w:val="4"/>
  </w:num>
  <w:num w:numId="2" w16cid:durableId="1618563101">
    <w:abstractNumId w:val="2"/>
  </w:num>
  <w:num w:numId="3" w16cid:durableId="55052954">
    <w:abstractNumId w:val="5"/>
  </w:num>
  <w:num w:numId="4" w16cid:durableId="1556699334">
    <w:abstractNumId w:val="8"/>
  </w:num>
  <w:num w:numId="5" w16cid:durableId="85422075">
    <w:abstractNumId w:val="18"/>
  </w:num>
  <w:num w:numId="6" w16cid:durableId="496000988">
    <w:abstractNumId w:val="7"/>
  </w:num>
  <w:num w:numId="7" w16cid:durableId="1305551569">
    <w:abstractNumId w:val="6"/>
  </w:num>
  <w:num w:numId="8" w16cid:durableId="133960120">
    <w:abstractNumId w:val="16"/>
  </w:num>
  <w:num w:numId="9" w16cid:durableId="104692490">
    <w:abstractNumId w:val="9"/>
  </w:num>
  <w:num w:numId="10" w16cid:durableId="622348033">
    <w:abstractNumId w:val="22"/>
  </w:num>
  <w:num w:numId="11" w16cid:durableId="133066507">
    <w:abstractNumId w:val="0"/>
  </w:num>
  <w:num w:numId="12" w16cid:durableId="1779367966">
    <w:abstractNumId w:val="21"/>
  </w:num>
  <w:num w:numId="13" w16cid:durableId="1934244313">
    <w:abstractNumId w:val="1"/>
  </w:num>
  <w:num w:numId="14" w16cid:durableId="535433297">
    <w:abstractNumId w:val="23"/>
  </w:num>
  <w:num w:numId="15" w16cid:durableId="120805893">
    <w:abstractNumId w:val="11"/>
  </w:num>
  <w:num w:numId="16" w16cid:durableId="452330385">
    <w:abstractNumId w:val="24"/>
  </w:num>
  <w:num w:numId="17" w16cid:durableId="231356268">
    <w:abstractNumId w:val="20"/>
  </w:num>
  <w:num w:numId="18" w16cid:durableId="47808189">
    <w:abstractNumId w:val="17"/>
  </w:num>
  <w:num w:numId="19" w16cid:durableId="1395272227">
    <w:abstractNumId w:val="3"/>
  </w:num>
  <w:num w:numId="20" w16cid:durableId="1442337639">
    <w:abstractNumId w:val="12"/>
  </w:num>
  <w:num w:numId="21" w16cid:durableId="1270233628">
    <w:abstractNumId w:val="13"/>
  </w:num>
  <w:num w:numId="22" w16cid:durableId="740054800">
    <w:abstractNumId w:val="10"/>
  </w:num>
  <w:num w:numId="23" w16cid:durableId="1256354996">
    <w:abstractNumId w:val="15"/>
  </w:num>
  <w:num w:numId="24" w16cid:durableId="1685130170">
    <w:abstractNumId w:val="14"/>
  </w:num>
  <w:num w:numId="25" w16cid:durableId="1087436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D514BE"/>
    <w:rsid w:val="00471955"/>
    <w:rsid w:val="00500816"/>
    <w:rsid w:val="006876E7"/>
    <w:rsid w:val="00AD6AB7"/>
    <w:rsid w:val="00C03E7F"/>
    <w:rsid w:val="00EA35E2"/>
    <w:rsid w:val="00FF0969"/>
    <w:rsid w:val="03396499"/>
    <w:rsid w:val="03964F15"/>
    <w:rsid w:val="05257068"/>
    <w:rsid w:val="06196191"/>
    <w:rsid w:val="07E847DE"/>
    <w:rsid w:val="084D0BA6"/>
    <w:rsid w:val="09677E41"/>
    <w:rsid w:val="0A354D92"/>
    <w:rsid w:val="0A475BA4"/>
    <w:rsid w:val="0C152A80"/>
    <w:rsid w:val="0C3F67B1"/>
    <w:rsid w:val="0C5275E0"/>
    <w:rsid w:val="0CF76041"/>
    <w:rsid w:val="10D81959"/>
    <w:rsid w:val="14205AB9"/>
    <w:rsid w:val="149979DC"/>
    <w:rsid w:val="15B05B46"/>
    <w:rsid w:val="16D50C1F"/>
    <w:rsid w:val="18A64835"/>
    <w:rsid w:val="18A75948"/>
    <w:rsid w:val="199640B6"/>
    <w:rsid w:val="1C1042E5"/>
    <w:rsid w:val="1C372509"/>
    <w:rsid w:val="1CEE08B9"/>
    <w:rsid w:val="1DF7783F"/>
    <w:rsid w:val="203A063C"/>
    <w:rsid w:val="20534D8A"/>
    <w:rsid w:val="20571C5F"/>
    <w:rsid w:val="218C4704"/>
    <w:rsid w:val="23D339C4"/>
    <w:rsid w:val="260F2987"/>
    <w:rsid w:val="273E68AE"/>
    <w:rsid w:val="27B151F5"/>
    <w:rsid w:val="282043DA"/>
    <w:rsid w:val="28B83989"/>
    <w:rsid w:val="29CB5FF0"/>
    <w:rsid w:val="29D66E1A"/>
    <w:rsid w:val="2B3B78E0"/>
    <w:rsid w:val="2C3856F3"/>
    <w:rsid w:val="2CB91853"/>
    <w:rsid w:val="2D193778"/>
    <w:rsid w:val="2EE319E1"/>
    <w:rsid w:val="31D2727A"/>
    <w:rsid w:val="336C5BED"/>
    <w:rsid w:val="33B7719E"/>
    <w:rsid w:val="365226E2"/>
    <w:rsid w:val="368F493A"/>
    <w:rsid w:val="379C59A8"/>
    <w:rsid w:val="381173A5"/>
    <w:rsid w:val="38B546FF"/>
    <w:rsid w:val="3A057320"/>
    <w:rsid w:val="3A763EF9"/>
    <w:rsid w:val="3AE17E83"/>
    <w:rsid w:val="3D3A33DA"/>
    <w:rsid w:val="3E1F667C"/>
    <w:rsid w:val="3EAE6DF9"/>
    <w:rsid w:val="40B21EC9"/>
    <w:rsid w:val="41A6077B"/>
    <w:rsid w:val="43587516"/>
    <w:rsid w:val="436601BF"/>
    <w:rsid w:val="438A7BD6"/>
    <w:rsid w:val="44D43E2A"/>
    <w:rsid w:val="452E4056"/>
    <w:rsid w:val="45340A94"/>
    <w:rsid w:val="45EE4A48"/>
    <w:rsid w:val="460E6DFC"/>
    <w:rsid w:val="47052E8E"/>
    <w:rsid w:val="484F5E83"/>
    <w:rsid w:val="48C75C77"/>
    <w:rsid w:val="48CF39E4"/>
    <w:rsid w:val="49AC373A"/>
    <w:rsid w:val="4ADD0FA7"/>
    <w:rsid w:val="4B732CB5"/>
    <w:rsid w:val="4E357CDB"/>
    <w:rsid w:val="4EAB7C55"/>
    <w:rsid w:val="4F4051A8"/>
    <w:rsid w:val="506B55C7"/>
    <w:rsid w:val="507D776C"/>
    <w:rsid w:val="50F94BF0"/>
    <w:rsid w:val="511B1E61"/>
    <w:rsid w:val="546744AA"/>
    <w:rsid w:val="548B2874"/>
    <w:rsid w:val="552F5CF2"/>
    <w:rsid w:val="55D73E9D"/>
    <w:rsid w:val="586344CE"/>
    <w:rsid w:val="58AB7666"/>
    <w:rsid w:val="5A52420D"/>
    <w:rsid w:val="5C815EFD"/>
    <w:rsid w:val="5D450F26"/>
    <w:rsid w:val="60064277"/>
    <w:rsid w:val="622278BC"/>
    <w:rsid w:val="62A242A3"/>
    <w:rsid w:val="62A61026"/>
    <w:rsid w:val="63EC1F17"/>
    <w:rsid w:val="67351ADC"/>
    <w:rsid w:val="67450869"/>
    <w:rsid w:val="69E86AEF"/>
    <w:rsid w:val="6A52525C"/>
    <w:rsid w:val="6B4B421A"/>
    <w:rsid w:val="6D535020"/>
    <w:rsid w:val="6D824E8E"/>
    <w:rsid w:val="6D9E3FF1"/>
    <w:rsid w:val="6DD9727E"/>
    <w:rsid w:val="6F634A0A"/>
    <w:rsid w:val="70B43C9D"/>
    <w:rsid w:val="71704FB2"/>
    <w:rsid w:val="717241B8"/>
    <w:rsid w:val="719C2DC6"/>
    <w:rsid w:val="72645656"/>
    <w:rsid w:val="72E173BF"/>
    <w:rsid w:val="74A76DE8"/>
    <w:rsid w:val="76027B1E"/>
    <w:rsid w:val="770D2F84"/>
    <w:rsid w:val="79503B5C"/>
    <w:rsid w:val="799263CC"/>
    <w:rsid w:val="7AD514BE"/>
    <w:rsid w:val="7AEC655B"/>
    <w:rsid w:val="7B3919D4"/>
    <w:rsid w:val="7CAB4815"/>
    <w:rsid w:val="7E0E79C5"/>
    <w:rsid w:val="7EC603F2"/>
    <w:rsid w:val="7F755E62"/>
    <w:rsid w:val="7FB344AC"/>
    <w:rsid w:val="7FD7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2CA8A3D"/>
  <w15:docId w15:val="{AB25114A-6A63-4DA4-9700-B9706982D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Normal (Web)"/>
    <w:basedOn w:val="a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2.b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ys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14</TotalTime>
  <Pages>7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</dc:creator>
  <cp:lastModifiedBy>Administrator</cp:lastModifiedBy>
  <cp:revision>4</cp:revision>
  <dcterms:created xsi:type="dcterms:W3CDTF">2018-11-06T07:10:00Z</dcterms:created>
  <dcterms:modified xsi:type="dcterms:W3CDTF">2022-04-16T08:44:00Z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